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07205357"/>
        <w:docPartObj>
          <w:docPartGallery w:val="Cover Pages"/>
          <w:docPartUnique/>
        </w:docPartObj>
      </w:sdtPr>
      <w:sdtEndPr>
        <w:rPr>
          <w:b/>
          <w:bCs/>
        </w:rPr>
      </w:sdtEndPr>
      <w:sdtContent>
        <w:p w14:paraId="1CF47FD6" w14:textId="77777777" w:rsidR="00D765B0" w:rsidRDefault="0015307E">
          <w:r>
            <w:rPr>
              <w:rFonts w:cs="Arial"/>
              <w:b/>
              <w:bCs/>
              <w:noProof/>
              <w:sz w:val="40"/>
              <w:szCs w:val="40"/>
            </w:rPr>
            <w:drawing>
              <wp:anchor distT="0" distB="0" distL="114300" distR="114300" simplePos="0" relativeHeight="251710464" behindDoc="0" locked="0" layoutInCell="1" allowOverlap="1" wp14:anchorId="66D87229" wp14:editId="18A06D88">
                <wp:simplePos x="0" y="0"/>
                <wp:positionH relativeFrom="column">
                  <wp:posOffset>-635</wp:posOffset>
                </wp:positionH>
                <wp:positionV relativeFrom="paragraph">
                  <wp:posOffset>177800</wp:posOffset>
                </wp:positionV>
                <wp:extent cx="5688330" cy="1539240"/>
                <wp:effectExtent l="0" t="0" r="762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33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D9086F" w14:textId="77777777" w:rsidR="004D1A63" w:rsidRDefault="004D1A63" w:rsidP="004D1A63"/>
        <w:p w14:paraId="23258668" w14:textId="77777777" w:rsidR="00364885" w:rsidRPr="004D1A63" w:rsidRDefault="00364885" w:rsidP="00364885">
          <w:pPr>
            <w:pStyle w:val="Title"/>
          </w:pPr>
          <w:r w:rsidRPr="004D1A63">
            <w:t>PREP</w:t>
          </w:r>
        </w:p>
        <w:p w14:paraId="71A215D3" w14:textId="77777777" w:rsidR="00364885" w:rsidRDefault="00364885" w:rsidP="00364885">
          <w:pPr>
            <w:pStyle w:val="Subtitle"/>
          </w:pPr>
          <w:r w:rsidRPr="004D1A63">
            <w:t>UNIT SUMMARY</w:t>
          </w:r>
        </w:p>
        <w:p w14:paraId="722C3BE1" w14:textId="77777777" w:rsidR="00364885" w:rsidRPr="0015307E" w:rsidRDefault="00364885" w:rsidP="00364885"/>
        <w:p w14:paraId="26022D3D" w14:textId="77777777" w:rsidR="00364885" w:rsidRPr="000E4FAD" w:rsidRDefault="00364885" w:rsidP="00364885">
          <w:pPr>
            <w:pStyle w:val="Caption"/>
            <w:rPr>
              <w:rFonts w:cs="Arial"/>
              <w:sz w:val="28"/>
              <w:szCs w:val="28"/>
            </w:rPr>
          </w:pPr>
          <w:r>
            <w:rPr>
              <w:rFonts w:cs="Arial"/>
              <w:noProof/>
              <w:sz w:val="28"/>
              <w:szCs w:val="28"/>
            </w:rPr>
            <w:drawing>
              <wp:anchor distT="0" distB="0" distL="114300" distR="114300" simplePos="0" relativeHeight="251721728" behindDoc="1" locked="0" layoutInCell="1" allowOverlap="1" wp14:anchorId="5D96BDB1" wp14:editId="7AF80D7B">
                <wp:simplePos x="0" y="0"/>
                <wp:positionH relativeFrom="column">
                  <wp:posOffset>8225155</wp:posOffset>
                </wp:positionH>
                <wp:positionV relativeFrom="paragraph">
                  <wp:posOffset>331470</wp:posOffset>
                </wp:positionV>
                <wp:extent cx="1736090" cy="3004820"/>
                <wp:effectExtent l="0" t="0" r="3810" b="5080"/>
                <wp:wrapTight wrapText="bothSides">
                  <wp:wrapPolygon edited="0">
                    <wp:start x="0" y="0"/>
                    <wp:lineTo x="0" y="21545"/>
                    <wp:lineTo x="21489" y="21545"/>
                    <wp:lineTo x="21489" y="0"/>
                    <wp:lineTo x="0" y="0"/>
                  </wp:wrapPolygon>
                </wp:wrapTight>
                <wp:docPr id="14" name="Picture 14" descr="Species profile | Environment, land and water | 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pecies profile | Environment, land and water | Queensland Government"/>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736090" cy="30048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752" behindDoc="1" locked="0" layoutInCell="1" allowOverlap="1" wp14:anchorId="192A3440" wp14:editId="03234BCD">
                    <wp:simplePos x="0" y="0"/>
                    <wp:positionH relativeFrom="column">
                      <wp:posOffset>-17780</wp:posOffset>
                    </wp:positionH>
                    <wp:positionV relativeFrom="paragraph">
                      <wp:posOffset>2365375</wp:posOffset>
                    </wp:positionV>
                    <wp:extent cx="2965450" cy="635"/>
                    <wp:effectExtent l="0" t="0" r="0" b="0"/>
                    <wp:wrapTight wrapText="bothSides">
                      <wp:wrapPolygon edited="0">
                        <wp:start x="0" y="0"/>
                        <wp:lineTo x="0" y="21600"/>
                        <wp:lineTo x="21600" y="21600"/>
                        <wp:lineTo x="21600" y="0"/>
                      </wp:wrapPolygon>
                    </wp:wrapTight>
                    <wp:docPr id="24" name="Text Box 24"/>
                    <wp:cNvGraphicFramePr/>
                    <a:graphic xmlns:a="http://schemas.openxmlformats.org/drawingml/2006/main">
                      <a:graphicData uri="http://schemas.microsoft.com/office/word/2010/wordprocessingShape">
                        <wps:wsp>
                          <wps:cNvSpPr txBox="1"/>
                          <wps:spPr>
                            <a:xfrm>
                              <a:off x="0" y="0"/>
                              <a:ext cx="2965450" cy="635"/>
                            </a:xfrm>
                            <a:prstGeom prst="rect">
                              <a:avLst/>
                            </a:prstGeom>
                            <a:solidFill>
                              <a:prstClr val="white"/>
                            </a:solidFill>
                            <a:ln>
                              <a:noFill/>
                            </a:ln>
                          </wps:spPr>
                          <wps:txbx>
                            <w:txbxContent>
                              <w:p w14:paraId="36FFB570" w14:textId="77777777" w:rsidR="00364885" w:rsidRPr="00B32B17" w:rsidRDefault="00364885" w:rsidP="00364885">
                                <w:pPr>
                                  <w:pStyle w:val="Caption"/>
                                  <w:rPr>
                                    <w:rFonts w:cs="Arial"/>
                                    <w:noProof/>
                                    <w:sz w:val="28"/>
                                    <w:szCs w:val="28"/>
                                  </w:rPr>
                                </w:pPr>
                                <w:r>
                                  <w:t xml:space="preserve">Figure </w:t>
                                </w:r>
                                <w:fldSimple w:instr=" SEQ Figure \* ARABIC ">
                                  <w:r>
                                    <w:rPr>
                                      <w:noProof/>
                                    </w:rPr>
                                    <w:t>1</w:t>
                                  </w:r>
                                </w:fldSimple>
                                <w:r>
                                  <w:t xml:space="preserve"> </w:t>
                                </w:r>
                                <w:r w:rsidRPr="00582504">
                                  <w:t>Brush tailed rock wallaby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823E7A" id="_x0000_t202" coordsize="21600,21600" o:spt="202" path="m,l,21600r21600,l21600,xe">
                    <v:stroke joinstyle="miter"/>
                    <v:path gradientshapeok="t" o:connecttype="rect"/>
                  </v:shapetype>
                  <v:shape id="Text Box 24" o:spid="_x0000_s1026" type="#_x0000_t202" style="position:absolute;margin-left:-1.4pt;margin-top:186.25pt;width:233.5pt;height:.0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" stroked="f">
                    <v:textbox style="mso-fit-shape-to-text:t" inset="0,0,0,0">
                      <w:txbxContent>
                        <w:p w:rsidR="00364885" w:rsidRPr="00B32B17" w:rsidRDefault="00364885" w:rsidP="00364885">
                          <w:pPr>
                            <w:pStyle w:val="Caption"/>
                            <w:rPr>
                              <w:rFonts w:cs="Arial"/>
                              <w:noProof/>
                              <w:sz w:val="28"/>
                              <w:szCs w:val="28"/>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582504">
                            <w:t xml:space="preserve">Brush tailed rock </w:t>
                          </w:r>
                          <w:proofErr w:type="gramStart"/>
                          <w:r w:rsidRPr="00582504">
                            <w:t>wallaby</w:t>
                          </w:r>
                          <w:proofErr w:type="gramEnd"/>
                        </w:p>
                      </w:txbxContent>
                    </v:textbox>
                    <w10:wrap type="tight"/>
                  </v:shape>
                </w:pict>
              </mc:Fallback>
            </mc:AlternateContent>
          </w:r>
          <w:r>
            <w:rPr>
              <w:rFonts w:cs="Arial"/>
              <w:noProof/>
              <w:sz w:val="28"/>
              <w:szCs w:val="28"/>
            </w:rPr>
            <w:drawing>
              <wp:anchor distT="0" distB="0" distL="114300" distR="114300" simplePos="0" relativeHeight="251720704" behindDoc="1" locked="0" layoutInCell="1" allowOverlap="1" wp14:anchorId="7C1FB50F" wp14:editId="67720C7E">
                <wp:simplePos x="0" y="0"/>
                <wp:positionH relativeFrom="column">
                  <wp:posOffset>-17780</wp:posOffset>
                </wp:positionH>
                <wp:positionV relativeFrom="paragraph">
                  <wp:posOffset>325755</wp:posOffset>
                </wp:positionV>
                <wp:extent cx="2965450" cy="1982470"/>
                <wp:effectExtent l="0" t="0" r="6350" b="0"/>
                <wp:wrapTight wrapText="bothSides">
                  <wp:wrapPolygon edited="0">
                    <wp:start x="0" y="0"/>
                    <wp:lineTo x="0" y="21379"/>
                    <wp:lineTo x="21507" y="21379"/>
                    <wp:lineTo x="21507" y="0"/>
                    <wp:lineTo x="0" y="0"/>
                  </wp:wrapPolygon>
                </wp:wrapTight>
                <wp:docPr id="11" name="Picture 11" descr="Yellow-footed rock-wallab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Yellow-footed rock-wallaby - Wikipedia"/>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965450" cy="1982470"/>
                        </a:xfrm>
                        <a:prstGeom prst="rect">
                          <a:avLst/>
                        </a:prstGeom>
                      </pic:spPr>
                    </pic:pic>
                  </a:graphicData>
                </a:graphic>
                <wp14:sizeRelH relativeFrom="page">
                  <wp14:pctWidth>0</wp14:pctWidth>
                </wp14:sizeRelH>
                <wp14:sizeRelV relativeFrom="page">
                  <wp14:pctHeight>0</wp14:pctHeight>
                </wp14:sizeRelV>
              </wp:anchor>
            </w:drawing>
          </w:r>
        </w:p>
        <w:p w14:paraId="3C8E326F" w14:textId="77777777" w:rsidR="00364885" w:rsidRPr="000E4FAD" w:rsidRDefault="00364885" w:rsidP="00364885">
          <w:pPr>
            <w:ind w:left="4820" w:right="2926"/>
            <w:rPr>
              <w:rFonts w:cs="Arial"/>
              <w:sz w:val="28"/>
              <w:szCs w:val="28"/>
            </w:rPr>
          </w:pPr>
          <w:r w:rsidRPr="000E4FAD">
            <w:rPr>
              <w:rFonts w:cs="Arial"/>
              <w:b/>
              <w:bCs/>
              <w:sz w:val="28"/>
              <w:szCs w:val="28"/>
            </w:rPr>
            <w:t>ENGLISH:</w:t>
          </w:r>
          <w:r w:rsidRPr="000E4FAD">
            <w:rPr>
              <w:rFonts w:cs="Arial"/>
              <w:sz w:val="28"/>
              <w:szCs w:val="28"/>
            </w:rPr>
            <w:t xml:space="preserve"> Language and Literacy: </w:t>
          </w:r>
          <w:r>
            <w:rPr>
              <w:rFonts w:cs="Arial"/>
              <w:sz w:val="28"/>
              <w:szCs w:val="28"/>
            </w:rPr>
            <w:t xml:space="preserve">Different types of texts.             </w:t>
          </w:r>
        </w:p>
        <w:p w14:paraId="3631ABC9" w14:textId="77777777" w:rsidR="00364885" w:rsidRPr="000E4FAD" w:rsidRDefault="00364885" w:rsidP="00364885">
          <w:pPr>
            <w:ind w:left="4820" w:right="2926"/>
            <w:rPr>
              <w:rFonts w:cs="Arial"/>
              <w:sz w:val="28"/>
              <w:szCs w:val="28"/>
            </w:rPr>
          </w:pPr>
        </w:p>
        <w:p w14:paraId="2A98013B" w14:textId="77777777" w:rsidR="00364885" w:rsidRPr="000E4FAD" w:rsidRDefault="00364885" w:rsidP="00364885">
          <w:pPr>
            <w:ind w:left="4820" w:right="2926"/>
            <w:rPr>
              <w:rFonts w:cs="Arial"/>
              <w:sz w:val="28"/>
              <w:szCs w:val="28"/>
            </w:rPr>
          </w:pPr>
          <w:r w:rsidRPr="000E4FAD">
            <w:rPr>
              <w:rFonts w:cs="Arial"/>
              <w:b/>
              <w:bCs/>
              <w:sz w:val="28"/>
              <w:szCs w:val="28"/>
            </w:rPr>
            <w:t>SCIENCE:</w:t>
          </w:r>
          <w:r w:rsidRPr="000E4FAD">
            <w:rPr>
              <w:rFonts w:cs="Arial"/>
              <w:sz w:val="28"/>
              <w:szCs w:val="28"/>
            </w:rPr>
            <w:t xml:space="preserve"> </w:t>
          </w:r>
          <w:r>
            <w:rPr>
              <w:rFonts w:cs="Arial"/>
              <w:sz w:val="28"/>
              <w:szCs w:val="28"/>
            </w:rPr>
            <w:t>External features of animals and plants</w:t>
          </w:r>
        </w:p>
        <w:p w14:paraId="24740BA7" w14:textId="77777777" w:rsidR="00364885" w:rsidRPr="000E4FAD" w:rsidRDefault="00364885" w:rsidP="00364885">
          <w:pPr>
            <w:ind w:left="4820" w:right="2926"/>
            <w:rPr>
              <w:rFonts w:cs="Arial"/>
              <w:sz w:val="28"/>
              <w:szCs w:val="28"/>
            </w:rPr>
          </w:pPr>
        </w:p>
        <w:p w14:paraId="12EFC9A2" w14:textId="77777777" w:rsidR="00364885" w:rsidRDefault="00364885" w:rsidP="00364885">
          <w:pPr>
            <w:ind w:left="4820" w:right="2926"/>
            <w:rPr>
              <w:rFonts w:cs="Arial"/>
              <w:sz w:val="28"/>
              <w:szCs w:val="28"/>
            </w:rPr>
          </w:pPr>
          <w:r w:rsidRPr="000E4FAD">
            <w:rPr>
              <w:rFonts w:cs="Arial"/>
              <w:b/>
              <w:bCs/>
              <w:sz w:val="28"/>
              <w:szCs w:val="28"/>
            </w:rPr>
            <w:t>HASS:</w:t>
          </w:r>
          <w:r w:rsidRPr="000E4FAD">
            <w:rPr>
              <w:rFonts w:cs="Arial"/>
              <w:sz w:val="28"/>
              <w:szCs w:val="28"/>
            </w:rPr>
            <w:t xml:space="preserve"> </w:t>
          </w:r>
          <w:r>
            <w:rPr>
              <w:rFonts w:cs="Arial"/>
              <w:sz w:val="28"/>
              <w:szCs w:val="28"/>
            </w:rPr>
            <w:t>Features of familiar places and places they belong to, special places, places to be looked after.</w:t>
          </w:r>
        </w:p>
        <w:p w14:paraId="1416F5AA" w14:textId="77777777" w:rsidR="00364885" w:rsidRPr="000E4FAD" w:rsidRDefault="00364885" w:rsidP="00364885">
          <w:pPr>
            <w:ind w:left="4820" w:right="2926"/>
            <w:rPr>
              <w:rFonts w:cs="Arial"/>
              <w:sz w:val="28"/>
              <w:szCs w:val="28"/>
            </w:rPr>
          </w:pPr>
          <w:r>
            <w:rPr>
              <w:rFonts w:cs="Arial"/>
              <w:sz w:val="28"/>
              <w:szCs w:val="28"/>
            </w:rPr>
            <w:t>Science/HaSS/ Field trip to pose questions, collect data and information, share findings.</w:t>
          </w:r>
        </w:p>
        <w:p w14:paraId="4FDB3BDF" w14:textId="77777777" w:rsidR="00364885" w:rsidRPr="000E4FAD" w:rsidRDefault="00364885" w:rsidP="00364885">
          <w:pPr>
            <w:ind w:left="4820" w:right="2926"/>
            <w:rPr>
              <w:rFonts w:cs="Arial"/>
              <w:sz w:val="28"/>
              <w:szCs w:val="28"/>
            </w:rPr>
          </w:pPr>
        </w:p>
        <w:p w14:paraId="2894ADEF" w14:textId="77777777" w:rsidR="00364885" w:rsidRPr="000E4FAD" w:rsidRDefault="00364885" w:rsidP="00364885">
          <w:pPr>
            <w:ind w:left="4820" w:right="2926"/>
            <w:rPr>
              <w:rFonts w:cs="Arial"/>
              <w:sz w:val="28"/>
              <w:szCs w:val="28"/>
            </w:rPr>
          </w:pPr>
          <w:r w:rsidRPr="000E4FAD">
            <w:rPr>
              <w:rFonts w:cs="Arial"/>
              <w:b/>
              <w:bCs/>
              <w:sz w:val="28"/>
              <w:szCs w:val="28"/>
            </w:rPr>
            <w:t>ART:</w:t>
          </w:r>
          <w:r w:rsidRPr="000E4FAD">
            <w:rPr>
              <w:rFonts w:cs="Arial"/>
              <w:sz w:val="28"/>
              <w:szCs w:val="28"/>
            </w:rPr>
            <w:t xml:space="preserve"> </w:t>
          </w:r>
          <w:r>
            <w:rPr>
              <w:rFonts w:cs="Arial"/>
              <w:sz w:val="28"/>
              <w:szCs w:val="28"/>
            </w:rPr>
            <w:t>Puppets. 2D pictures of animals in the granite belt as per Crisps Art Show details.</w:t>
          </w:r>
        </w:p>
        <w:p w14:paraId="6AE16E15" w14:textId="77777777" w:rsidR="00364885" w:rsidRPr="000E4FAD" w:rsidRDefault="00364885" w:rsidP="00364885">
          <w:pPr>
            <w:ind w:left="4820" w:right="2926"/>
            <w:rPr>
              <w:rFonts w:cs="Arial"/>
              <w:sz w:val="28"/>
              <w:szCs w:val="28"/>
            </w:rPr>
          </w:pPr>
        </w:p>
        <w:p w14:paraId="654907AC" w14:textId="77777777" w:rsidR="00364885" w:rsidRDefault="00364885" w:rsidP="00364885">
          <w:pPr>
            <w:ind w:left="4820" w:right="2926"/>
            <w:rPr>
              <w:rFonts w:cs="Arial"/>
              <w:sz w:val="28"/>
              <w:szCs w:val="28"/>
            </w:rPr>
          </w:pPr>
          <w:r w:rsidRPr="000E4FAD">
            <w:rPr>
              <w:rFonts w:cs="Arial"/>
              <w:b/>
              <w:bCs/>
              <w:sz w:val="28"/>
              <w:szCs w:val="28"/>
            </w:rPr>
            <w:t xml:space="preserve">ASSESSMENT: </w:t>
          </w:r>
          <w:r w:rsidRPr="000E4FAD">
            <w:rPr>
              <w:rFonts w:cs="Arial"/>
              <w:sz w:val="28"/>
              <w:szCs w:val="28"/>
            </w:rPr>
            <w:t xml:space="preserve">Some activities in the unit have been considered as possible assessment tasks. A generic rubric has been created to cover the main CDs.  </w:t>
          </w:r>
        </w:p>
        <w:p w14:paraId="3DB84EFD" w14:textId="77777777" w:rsidR="00364885" w:rsidRDefault="00364885" w:rsidP="00364885">
          <w:pPr>
            <w:ind w:left="4820" w:right="2926"/>
            <w:rPr>
              <w:rFonts w:cs="Arial"/>
              <w:b/>
              <w:bCs/>
              <w:sz w:val="28"/>
              <w:szCs w:val="28"/>
            </w:rPr>
          </w:pPr>
          <w:r>
            <w:rPr>
              <w:noProof/>
            </w:rPr>
            <mc:AlternateContent>
              <mc:Choice Requires="wps">
                <w:drawing>
                  <wp:anchor distT="0" distB="0" distL="114300" distR="114300" simplePos="0" relativeHeight="251723776" behindDoc="1" locked="0" layoutInCell="1" allowOverlap="1" wp14:anchorId="1D561AE9" wp14:editId="0B532E05">
                    <wp:simplePos x="0" y="0"/>
                    <wp:positionH relativeFrom="column">
                      <wp:posOffset>8225155</wp:posOffset>
                    </wp:positionH>
                    <wp:positionV relativeFrom="paragraph">
                      <wp:posOffset>1270</wp:posOffset>
                    </wp:positionV>
                    <wp:extent cx="1736090"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1736090" cy="635"/>
                            </a:xfrm>
                            <a:prstGeom prst="rect">
                              <a:avLst/>
                            </a:prstGeom>
                            <a:solidFill>
                              <a:prstClr val="white"/>
                            </a:solidFill>
                            <a:ln>
                              <a:noFill/>
                            </a:ln>
                          </wps:spPr>
                          <wps:txbx>
                            <w:txbxContent>
                              <w:p w14:paraId="5C1AD1F0" w14:textId="77777777" w:rsidR="00364885" w:rsidRPr="006056D5" w:rsidRDefault="00364885" w:rsidP="00364885">
                                <w:pPr>
                                  <w:pStyle w:val="Caption"/>
                                  <w:rPr>
                                    <w:rFonts w:cs="Arial"/>
                                    <w:noProof/>
                                    <w:sz w:val="28"/>
                                    <w:szCs w:val="28"/>
                                  </w:rPr>
                                </w:pPr>
                                <w:r>
                                  <w:t xml:space="preserve">Figure </w:t>
                                </w:r>
                                <w:fldSimple w:instr=" SEQ Figure \* ARABIC ">
                                  <w:r>
                                    <w:rPr>
                                      <w:noProof/>
                                    </w:rPr>
                                    <w:t>2</w:t>
                                  </w:r>
                                </w:fldSimple>
                                <w:r>
                                  <w:t xml:space="preserve"> </w:t>
                                </w:r>
                                <w:r w:rsidRPr="00061FF4">
                                  <w:t>Thick tailed gecko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D84A9A" id="Text Box 25" o:spid="_x0000_s1027" type="#_x0000_t202" style="position:absolute;left:0;text-align:left;margin-left:647.65pt;margin-top:.1pt;width:136.7pt;height:.0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" stroked="f">
                    <v:textbox style="mso-fit-shape-to-text:t" inset="0,0,0,0">
                      <w:txbxContent>
                        <w:p w:rsidR="00364885" w:rsidRPr="006056D5" w:rsidRDefault="00364885" w:rsidP="00364885">
                          <w:pPr>
                            <w:pStyle w:val="Caption"/>
                            <w:rPr>
                              <w:rFonts w:cs="Arial"/>
                              <w:noProof/>
                              <w:sz w:val="28"/>
                              <w:szCs w:val="28"/>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061FF4">
                            <w:t>Thick tailed gecko</w:t>
                          </w:r>
                        </w:p>
                      </w:txbxContent>
                    </v:textbox>
                    <w10:wrap type="tight"/>
                  </v:shape>
                </w:pict>
              </mc:Fallback>
            </mc:AlternateContent>
          </w:r>
        </w:p>
        <w:p w14:paraId="62BB2343" w14:textId="77777777" w:rsidR="00D765B0" w:rsidRPr="000E4FAD" w:rsidRDefault="00364885" w:rsidP="00364885">
          <w:pPr>
            <w:ind w:left="4820" w:right="2926"/>
            <w:rPr>
              <w:rFonts w:cs="Arial"/>
              <w:sz w:val="28"/>
              <w:szCs w:val="28"/>
            </w:rPr>
          </w:pPr>
          <w:r w:rsidRPr="00D765B0">
            <w:rPr>
              <w:rFonts w:cs="Arial"/>
              <w:b/>
              <w:bCs/>
              <w:sz w:val="28"/>
              <w:szCs w:val="28"/>
            </w:rPr>
            <w:t>Note:</w:t>
          </w:r>
          <w:r>
            <w:rPr>
              <w:rFonts w:cs="Arial"/>
              <w:sz w:val="28"/>
              <w:szCs w:val="28"/>
            </w:rPr>
            <w:t xml:space="preserve"> Throughout the planning, “endangered” refers to vulnerable and endangered species of the granite belt. Lists of both are available </w:t>
          </w:r>
          <w:hyperlink r:id="rId13" w:history="1">
            <w:r w:rsidRPr="002771EE">
              <w:rPr>
                <w:rStyle w:val="Hyperlink"/>
                <w:rFonts w:cs="Arial"/>
                <w:sz w:val="28"/>
                <w:szCs w:val="28"/>
              </w:rPr>
              <w:t>here</w:t>
            </w:r>
          </w:hyperlink>
          <w:r>
            <w:rPr>
              <w:rFonts w:cs="Arial"/>
              <w:sz w:val="28"/>
              <w:szCs w:val="28"/>
            </w:rPr>
            <w:t xml:space="preserve"> (animals) and </w:t>
          </w:r>
          <w:hyperlink r:id="rId14" w:history="1">
            <w:r w:rsidRPr="002771EE">
              <w:rPr>
                <w:rStyle w:val="Hyperlink"/>
                <w:rFonts w:cs="Arial"/>
                <w:sz w:val="28"/>
                <w:szCs w:val="28"/>
              </w:rPr>
              <w:t>here</w:t>
            </w:r>
          </w:hyperlink>
          <w:r>
            <w:rPr>
              <w:rFonts w:cs="Arial"/>
              <w:sz w:val="28"/>
              <w:szCs w:val="28"/>
            </w:rPr>
            <w:t xml:space="preserve"> (plants).</w:t>
          </w:r>
        </w:p>
        <w:p w14:paraId="4044BBFF" w14:textId="77777777" w:rsidR="00D765B0" w:rsidRDefault="00D765B0" w:rsidP="004D1A63">
          <w:pPr>
            <w:ind w:left="4820" w:right="2926"/>
            <w:rPr>
              <w:b/>
              <w:bCs/>
            </w:rPr>
          </w:pPr>
          <w:r>
            <w:t xml:space="preserve">         </w:t>
          </w:r>
          <w:r>
            <w:tab/>
          </w:r>
          <w:r>
            <w:tab/>
          </w:r>
          <w:r>
            <w:tab/>
          </w:r>
          <w:r>
            <w:tab/>
          </w:r>
          <w:r>
            <w:tab/>
          </w:r>
          <w:r>
            <w:tab/>
          </w:r>
          <w:r>
            <w:tab/>
          </w:r>
          <w:r>
            <w:rPr>
              <w:b/>
              <w:bCs/>
            </w:rPr>
            <w:br w:type="page"/>
          </w:r>
        </w:p>
      </w:sdtContent>
    </w:sdt>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70"/>
        <w:gridCol w:w="7113"/>
        <w:gridCol w:w="3260"/>
        <w:gridCol w:w="2627"/>
      </w:tblGrid>
      <w:tr w:rsidR="00F63006" w14:paraId="2D45F680" w14:textId="77777777" w:rsidTr="007B245B">
        <w:trPr>
          <w:tblHeader/>
        </w:trPr>
        <w:tc>
          <w:tcPr>
            <w:tcW w:w="2370" w:type="dxa"/>
            <w:shd w:val="clear" w:color="auto" w:fill="E2EFD9" w:themeFill="accent6" w:themeFillTint="33"/>
          </w:tcPr>
          <w:p w14:paraId="643B6C4F" w14:textId="77777777" w:rsidR="00F63006" w:rsidRDefault="00F63006" w:rsidP="007A7751">
            <w:pPr>
              <w:jc w:val="center"/>
              <w:rPr>
                <w:b/>
                <w:bCs/>
              </w:rPr>
            </w:pPr>
            <w:r>
              <w:rPr>
                <w:b/>
                <w:bCs/>
              </w:rPr>
              <w:lastRenderedPageBreak/>
              <w:t>Subject/Content Descriptions</w:t>
            </w:r>
          </w:p>
        </w:tc>
        <w:tc>
          <w:tcPr>
            <w:tcW w:w="7113" w:type="dxa"/>
            <w:shd w:val="clear" w:color="auto" w:fill="E2EFD9" w:themeFill="accent6" w:themeFillTint="33"/>
          </w:tcPr>
          <w:p w14:paraId="56B6FCDF" w14:textId="77777777" w:rsidR="00F63006" w:rsidRDefault="001A1FEB" w:rsidP="007A7751">
            <w:pPr>
              <w:jc w:val="center"/>
              <w:rPr>
                <w:b/>
                <w:bCs/>
              </w:rPr>
            </w:pPr>
            <w:r>
              <w:rPr>
                <w:b/>
                <w:bCs/>
              </w:rPr>
              <w:t>Teaching and Learning</w:t>
            </w:r>
          </w:p>
        </w:tc>
        <w:tc>
          <w:tcPr>
            <w:tcW w:w="3260" w:type="dxa"/>
            <w:shd w:val="clear" w:color="auto" w:fill="E2EFD9" w:themeFill="accent6" w:themeFillTint="33"/>
          </w:tcPr>
          <w:p w14:paraId="450FDF9D" w14:textId="77777777" w:rsidR="00F63006" w:rsidRDefault="00F63006" w:rsidP="007A7751">
            <w:pPr>
              <w:jc w:val="center"/>
              <w:rPr>
                <w:b/>
                <w:bCs/>
              </w:rPr>
            </w:pPr>
            <w:r>
              <w:rPr>
                <w:b/>
                <w:bCs/>
              </w:rPr>
              <w:t>Resources and Vocabulary</w:t>
            </w:r>
          </w:p>
        </w:tc>
        <w:tc>
          <w:tcPr>
            <w:tcW w:w="2627" w:type="dxa"/>
            <w:shd w:val="clear" w:color="auto" w:fill="E2EFD9" w:themeFill="accent6" w:themeFillTint="33"/>
          </w:tcPr>
          <w:p w14:paraId="0D025365" w14:textId="77777777" w:rsidR="00F63006" w:rsidRDefault="00F63006" w:rsidP="007A7751">
            <w:pPr>
              <w:jc w:val="center"/>
              <w:rPr>
                <w:b/>
                <w:bCs/>
              </w:rPr>
            </w:pPr>
            <w:r>
              <w:rPr>
                <w:b/>
                <w:bCs/>
              </w:rPr>
              <w:t>Notes</w:t>
            </w:r>
          </w:p>
        </w:tc>
      </w:tr>
      <w:tr w:rsidR="00A744EA" w14:paraId="714B425D" w14:textId="77777777" w:rsidTr="0080506C">
        <w:tc>
          <w:tcPr>
            <w:tcW w:w="15370" w:type="dxa"/>
            <w:gridSpan w:val="4"/>
            <w:shd w:val="clear" w:color="auto" w:fill="E7E6E6" w:themeFill="background2"/>
          </w:tcPr>
          <w:p w14:paraId="700E57CD" w14:textId="77777777" w:rsidR="00A744EA" w:rsidRPr="0080506C" w:rsidRDefault="00A744EA" w:rsidP="0080506C">
            <w:pPr>
              <w:pStyle w:val="Heading4"/>
            </w:pPr>
            <w:r w:rsidRPr="0080506C">
              <w:t>ENGLISH</w:t>
            </w:r>
          </w:p>
        </w:tc>
      </w:tr>
      <w:tr w:rsidR="00F63006" w14:paraId="70FF8F51" w14:textId="77777777" w:rsidTr="008109F6">
        <w:trPr>
          <w:trHeight w:val="65"/>
        </w:trPr>
        <w:tc>
          <w:tcPr>
            <w:tcW w:w="2370" w:type="dxa"/>
          </w:tcPr>
          <w:p w14:paraId="6F3DE364" w14:textId="77777777" w:rsidR="008109F6" w:rsidRPr="008109F6" w:rsidRDefault="008109F6" w:rsidP="008109F6">
            <w:pPr>
              <w:rPr>
                <w:b/>
                <w:bCs/>
              </w:rPr>
            </w:pPr>
            <w:r w:rsidRPr="008109F6">
              <w:rPr>
                <w:b/>
                <w:bCs/>
              </w:rPr>
              <w:t>Literacy:</w:t>
            </w:r>
          </w:p>
          <w:p w14:paraId="34496C0A" w14:textId="77777777" w:rsidR="008109F6" w:rsidRPr="008109F6" w:rsidRDefault="008109F6" w:rsidP="008109F6">
            <w:r w:rsidRPr="008109F6">
              <w:t>Students identify some familiar texts, such as stories and information texts, and their purpose.</w:t>
            </w:r>
          </w:p>
          <w:p w14:paraId="7FC28715" w14:textId="77777777" w:rsidR="008109F6" w:rsidRPr="008109F6" w:rsidRDefault="00000000" w:rsidP="008109F6">
            <w:pPr>
              <w:rPr>
                <w:i/>
                <w:iCs/>
              </w:rPr>
            </w:pPr>
            <w:hyperlink r:id="rId15" w:history="1">
              <w:r w:rsidR="008109F6" w:rsidRPr="008109F6">
                <w:rPr>
                  <w:i/>
                  <w:iCs/>
                  <w:color w:val="0563C1" w:themeColor="hyperlink"/>
                  <w:u w:val="single"/>
                </w:rPr>
                <w:t>AC9EFLY01</w:t>
              </w:r>
            </w:hyperlink>
          </w:p>
          <w:p w14:paraId="64C52D75" w14:textId="77777777" w:rsidR="008109F6" w:rsidRPr="008109F6" w:rsidRDefault="008109F6" w:rsidP="008109F6">
            <w:pPr>
              <w:rPr>
                <w:b/>
                <w:bCs/>
                <w:i/>
                <w:iCs/>
              </w:rPr>
            </w:pPr>
          </w:p>
          <w:p w14:paraId="7B6DD304" w14:textId="77777777" w:rsidR="008109F6" w:rsidRPr="008109F6" w:rsidRDefault="008109F6" w:rsidP="008109F6">
            <w:pPr>
              <w:rPr>
                <w:b/>
                <w:bCs/>
                <w:i/>
                <w:iCs/>
              </w:rPr>
            </w:pPr>
          </w:p>
          <w:p w14:paraId="3F4547C6" w14:textId="77777777" w:rsidR="008109F6" w:rsidRPr="008109F6" w:rsidRDefault="008109F6" w:rsidP="008109F6">
            <w:pPr>
              <w:rPr>
                <w:b/>
                <w:bCs/>
              </w:rPr>
            </w:pPr>
            <w:r w:rsidRPr="008109F6">
              <w:rPr>
                <w:b/>
                <w:bCs/>
              </w:rPr>
              <w:t>Language: Text Structure and organisation</w:t>
            </w:r>
          </w:p>
          <w:p w14:paraId="5FDF5291" w14:textId="77777777" w:rsidR="008109F6" w:rsidRPr="008109F6" w:rsidRDefault="008109F6" w:rsidP="008109F6">
            <w:pPr>
              <w:keepNext/>
              <w:keepLines/>
              <w:shd w:val="clear" w:color="auto" w:fill="FAF9F7"/>
              <w:outlineLvl w:val="4"/>
              <w:rPr>
                <w:rFonts w:eastAsiaTheme="majorEastAsia" w:cs="Arial"/>
                <w:color w:val="000000"/>
                <w:sz w:val="20"/>
                <w:szCs w:val="20"/>
              </w:rPr>
            </w:pPr>
            <w:r w:rsidRPr="008109F6">
              <w:rPr>
                <w:rFonts w:eastAsiaTheme="majorEastAsia" w:cs="Arial"/>
                <w:color w:val="000000"/>
                <w:sz w:val="20"/>
                <w:szCs w:val="20"/>
              </w:rPr>
              <w:t>Students understand that texts can take many forms such as signs, books and digital texts</w:t>
            </w:r>
          </w:p>
          <w:p w14:paraId="156F6423" w14:textId="77777777" w:rsidR="008109F6" w:rsidRPr="008109F6" w:rsidRDefault="00000000" w:rsidP="008109F6">
            <w:pPr>
              <w:rPr>
                <w:i/>
                <w:iCs/>
              </w:rPr>
            </w:pPr>
            <w:hyperlink r:id="rId16" w:history="1">
              <w:r w:rsidR="008109F6" w:rsidRPr="008109F6">
                <w:rPr>
                  <w:i/>
                  <w:iCs/>
                  <w:color w:val="0563C1" w:themeColor="hyperlink"/>
                  <w:u w:val="single"/>
                </w:rPr>
                <w:t>AC9EFLA03</w:t>
              </w:r>
            </w:hyperlink>
          </w:p>
          <w:p w14:paraId="6D6155EC" w14:textId="77777777" w:rsidR="008109F6" w:rsidRPr="008109F6" w:rsidRDefault="008109F6" w:rsidP="008109F6">
            <w:pPr>
              <w:rPr>
                <w:b/>
                <w:bCs/>
                <w:i/>
                <w:iCs/>
              </w:rPr>
            </w:pPr>
          </w:p>
          <w:p w14:paraId="4A2A3C50" w14:textId="77777777" w:rsidR="008109F6" w:rsidRDefault="008109F6" w:rsidP="008109F6">
            <w:pPr>
              <w:rPr>
                <w:b/>
                <w:bCs/>
                <w:i/>
                <w:iCs/>
              </w:rPr>
            </w:pPr>
          </w:p>
          <w:p w14:paraId="5158B363" w14:textId="77777777" w:rsidR="008109F6" w:rsidRDefault="008109F6" w:rsidP="008109F6">
            <w:pPr>
              <w:rPr>
                <w:b/>
                <w:bCs/>
                <w:i/>
                <w:iCs/>
              </w:rPr>
            </w:pPr>
            <w:r w:rsidRPr="008109F6">
              <w:rPr>
                <w:b/>
                <w:bCs/>
                <w:i/>
                <w:iCs/>
                <w:noProof/>
              </w:rPr>
              <mc:AlternateContent>
                <mc:Choice Requires="wps">
                  <w:drawing>
                    <wp:anchor distT="0" distB="0" distL="114300" distR="114300" simplePos="0" relativeHeight="251712512" behindDoc="0" locked="0" layoutInCell="1" allowOverlap="1" wp14:anchorId="11193356" wp14:editId="0ED32297">
                      <wp:simplePos x="0" y="0"/>
                      <wp:positionH relativeFrom="column">
                        <wp:posOffset>608965</wp:posOffset>
                      </wp:positionH>
                      <wp:positionV relativeFrom="paragraph">
                        <wp:posOffset>81963</wp:posOffset>
                      </wp:positionV>
                      <wp:extent cx="0" cy="1091454"/>
                      <wp:effectExtent l="63500" t="0" r="50800" b="26670"/>
                      <wp:wrapNone/>
                      <wp:docPr id="4" name="Straight Arrow Connector 4"/>
                      <wp:cNvGraphicFramePr/>
                      <a:graphic xmlns:a="http://schemas.openxmlformats.org/drawingml/2006/main">
                        <a:graphicData uri="http://schemas.microsoft.com/office/word/2010/wordprocessingShape">
                          <wps:wsp>
                            <wps:cNvCnPr/>
                            <wps:spPr>
                              <a:xfrm>
                                <a:off x="0" y="0"/>
                                <a:ext cx="0" cy="1091454"/>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type w14:anchorId="66D74869" id="_x0000_t32" coordsize="21600,21600" o:spt="32" o:oned="t" path="m,l21600,21600e" filled="f">
                      <v:path arrowok="t" fillok="f" o:connecttype="none"/>
                      <o:lock v:ext="edit" shapetype="t"/>
                    </v:shapetype>
                    <v:shape id="Straight Arrow Connector 4" o:spid="_x0000_s1026" type="#_x0000_t32" style="position:absolute;margin-left:47.95pt;margin-top:6.45pt;width:0;height:85.9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" strokecolor="windowText" strokeweight="1.5pt">
                      <v:stroke endarrow="block" joinstyle="miter"/>
                    </v:shape>
                  </w:pict>
                </mc:Fallback>
              </mc:AlternateContent>
            </w:r>
          </w:p>
          <w:p w14:paraId="52E6AD23" w14:textId="77777777" w:rsidR="008109F6" w:rsidRDefault="008109F6" w:rsidP="008109F6">
            <w:pPr>
              <w:rPr>
                <w:b/>
                <w:bCs/>
                <w:i/>
                <w:iCs/>
              </w:rPr>
            </w:pPr>
          </w:p>
          <w:p w14:paraId="768CFF30" w14:textId="77777777" w:rsidR="008109F6" w:rsidRDefault="008109F6" w:rsidP="008109F6">
            <w:pPr>
              <w:rPr>
                <w:b/>
                <w:bCs/>
                <w:i/>
                <w:iCs/>
              </w:rPr>
            </w:pPr>
          </w:p>
          <w:p w14:paraId="1A26CEB9" w14:textId="77777777" w:rsidR="008109F6" w:rsidRDefault="008109F6" w:rsidP="008109F6">
            <w:pPr>
              <w:rPr>
                <w:b/>
                <w:bCs/>
                <w:i/>
                <w:iCs/>
              </w:rPr>
            </w:pPr>
          </w:p>
          <w:p w14:paraId="5DD55377" w14:textId="77777777" w:rsidR="008109F6" w:rsidRDefault="008109F6" w:rsidP="008109F6">
            <w:pPr>
              <w:rPr>
                <w:b/>
                <w:bCs/>
                <w:i/>
                <w:iCs/>
              </w:rPr>
            </w:pPr>
          </w:p>
          <w:p w14:paraId="5BEFE847" w14:textId="77777777" w:rsidR="008109F6" w:rsidRDefault="008109F6" w:rsidP="008109F6">
            <w:pPr>
              <w:rPr>
                <w:b/>
                <w:bCs/>
                <w:i/>
                <w:iCs/>
              </w:rPr>
            </w:pPr>
          </w:p>
          <w:p w14:paraId="1DAEC2CA" w14:textId="77777777" w:rsidR="008109F6" w:rsidRDefault="008109F6" w:rsidP="008109F6">
            <w:pPr>
              <w:rPr>
                <w:b/>
                <w:bCs/>
                <w:i/>
                <w:iCs/>
              </w:rPr>
            </w:pPr>
          </w:p>
          <w:p w14:paraId="54736E70" w14:textId="77777777" w:rsidR="008109F6" w:rsidRDefault="008109F6" w:rsidP="008109F6">
            <w:pPr>
              <w:rPr>
                <w:b/>
                <w:bCs/>
                <w:i/>
                <w:iCs/>
              </w:rPr>
            </w:pPr>
          </w:p>
          <w:p w14:paraId="6B609B39" w14:textId="77777777" w:rsidR="008109F6" w:rsidRDefault="008109F6" w:rsidP="008109F6">
            <w:pPr>
              <w:rPr>
                <w:b/>
                <w:bCs/>
                <w:i/>
                <w:iCs/>
              </w:rPr>
            </w:pPr>
          </w:p>
          <w:p w14:paraId="742FC00E" w14:textId="77777777" w:rsidR="008109F6" w:rsidRDefault="00A40C1E" w:rsidP="008109F6">
            <w:pPr>
              <w:rPr>
                <w:b/>
                <w:bCs/>
                <w:i/>
                <w:iCs/>
              </w:rPr>
            </w:pPr>
            <w:r w:rsidRPr="008109F6">
              <w:rPr>
                <w:b/>
                <w:bCs/>
                <w:i/>
                <w:iCs/>
                <w:noProof/>
              </w:rPr>
              <mc:AlternateContent>
                <mc:Choice Requires="wps">
                  <w:drawing>
                    <wp:anchor distT="0" distB="0" distL="114300" distR="114300" simplePos="0" relativeHeight="251718656" behindDoc="0" locked="0" layoutInCell="1" allowOverlap="1" wp14:anchorId="54E2C51C" wp14:editId="1AB09D3D">
                      <wp:simplePos x="0" y="0"/>
                      <wp:positionH relativeFrom="column">
                        <wp:posOffset>622935</wp:posOffset>
                      </wp:positionH>
                      <wp:positionV relativeFrom="paragraph">
                        <wp:posOffset>141801</wp:posOffset>
                      </wp:positionV>
                      <wp:extent cx="0" cy="1090930"/>
                      <wp:effectExtent l="63500" t="0" r="50800" b="26670"/>
                      <wp:wrapNone/>
                      <wp:docPr id="2" name="Straight Arrow Connector 2"/>
                      <wp:cNvGraphicFramePr/>
                      <a:graphic xmlns:a="http://schemas.openxmlformats.org/drawingml/2006/main">
                        <a:graphicData uri="http://schemas.microsoft.com/office/word/2010/wordprocessingShape">
                          <wps:wsp>
                            <wps:cNvCnPr/>
                            <wps:spPr>
                              <a:xfrm>
                                <a:off x="0" y="0"/>
                                <a:ext cx="0" cy="109093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66A5DC71" id="Straight Arrow Connector 2" o:spid="_x0000_s1026" type="#_x0000_t32" style="position:absolute;margin-left:49.05pt;margin-top:11.15pt;width:0;height:85.9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" strokecolor="windowText" strokeweight="1.5pt">
                      <v:stroke endarrow="block" joinstyle="miter"/>
                    </v:shape>
                  </w:pict>
                </mc:Fallback>
              </mc:AlternateContent>
            </w:r>
          </w:p>
          <w:p w14:paraId="66E7DE15" w14:textId="77777777" w:rsidR="008109F6" w:rsidRDefault="008109F6" w:rsidP="008109F6">
            <w:pPr>
              <w:rPr>
                <w:b/>
                <w:bCs/>
                <w:i/>
                <w:iCs/>
              </w:rPr>
            </w:pPr>
          </w:p>
          <w:p w14:paraId="683FB55A" w14:textId="77777777" w:rsidR="008109F6" w:rsidRDefault="008109F6" w:rsidP="008109F6">
            <w:pPr>
              <w:rPr>
                <w:b/>
                <w:bCs/>
                <w:i/>
                <w:iCs/>
              </w:rPr>
            </w:pPr>
          </w:p>
          <w:p w14:paraId="6F1D22D9" w14:textId="77777777" w:rsidR="008109F6" w:rsidRDefault="008109F6" w:rsidP="008109F6">
            <w:pPr>
              <w:rPr>
                <w:b/>
                <w:bCs/>
                <w:i/>
                <w:iCs/>
              </w:rPr>
            </w:pPr>
          </w:p>
          <w:p w14:paraId="4BCEC0EA" w14:textId="77777777" w:rsidR="008109F6" w:rsidRDefault="008109F6" w:rsidP="008109F6">
            <w:pPr>
              <w:rPr>
                <w:b/>
                <w:bCs/>
                <w:i/>
                <w:iCs/>
              </w:rPr>
            </w:pPr>
          </w:p>
          <w:p w14:paraId="55CBA201" w14:textId="77777777" w:rsidR="008109F6" w:rsidRDefault="008109F6" w:rsidP="008109F6">
            <w:pPr>
              <w:rPr>
                <w:b/>
                <w:bCs/>
                <w:i/>
                <w:iCs/>
              </w:rPr>
            </w:pPr>
          </w:p>
          <w:p w14:paraId="0012E7C5" w14:textId="77777777" w:rsidR="008109F6" w:rsidRDefault="008109F6" w:rsidP="008109F6">
            <w:pPr>
              <w:rPr>
                <w:b/>
                <w:bCs/>
                <w:i/>
                <w:iCs/>
              </w:rPr>
            </w:pPr>
          </w:p>
          <w:p w14:paraId="70521727" w14:textId="77777777" w:rsidR="008109F6" w:rsidRDefault="008109F6" w:rsidP="008109F6">
            <w:pPr>
              <w:rPr>
                <w:b/>
                <w:bCs/>
                <w:i/>
                <w:iCs/>
              </w:rPr>
            </w:pPr>
          </w:p>
          <w:p w14:paraId="184F21EB" w14:textId="77777777" w:rsidR="008109F6" w:rsidRDefault="008109F6" w:rsidP="008109F6">
            <w:pPr>
              <w:rPr>
                <w:b/>
                <w:bCs/>
                <w:i/>
                <w:iCs/>
              </w:rPr>
            </w:pPr>
          </w:p>
          <w:p w14:paraId="2ED4E11B" w14:textId="77777777" w:rsidR="008109F6" w:rsidRDefault="008109F6" w:rsidP="008109F6">
            <w:pPr>
              <w:rPr>
                <w:b/>
                <w:bCs/>
                <w:i/>
                <w:iCs/>
              </w:rPr>
            </w:pPr>
          </w:p>
          <w:p w14:paraId="37CC8D25" w14:textId="77777777" w:rsidR="008109F6" w:rsidRDefault="008109F6" w:rsidP="008109F6">
            <w:pPr>
              <w:rPr>
                <w:b/>
                <w:bCs/>
                <w:i/>
                <w:iCs/>
              </w:rPr>
            </w:pPr>
          </w:p>
          <w:p w14:paraId="3D4F9118" w14:textId="77777777" w:rsidR="008109F6" w:rsidRDefault="008109F6" w:rsidP="008109F6">
            <w:pPr>
              <w:rPr>
                <w:b/>
                <w:bCs/>
                <w:i/>
                <w:iCs/>
              </w:rPr>
            </w:pPr>
          </w:p>
          <w:p w14:paraId="307E1897" w14:textId="77777777" w:rsidR="008109F6" w:rsidRDefault="008109F6" w:rsidP="008109F6">
            <w:pPr>
              <w:rPr>
                <w:b/>
                <w:bCs/>
                <w:i/>
                <w:iCs/>
              </w:rPr>
            </w:pPr>
          </w:p>
          <w:p w14:paraId="70822EA5" w14:textId="77777777" w:rsidR="008109F6" w:rsidRPr="008109F6" w:rsidRDefault="008109F6" w:rsidP="008109F6">
            <w:pPr>
              <w:rPr>
                <w:b/>
                <w:bCs/>
              </w:rPr>
            </w:pPr>
            <w:r w:rsidRPr="008109F6">
              <w:rPr>
                <w:b/>
                <w:bCs/>
              </w:rPr>
              <w:t>Literacy:</w:t>
            </w:r>
          </w:p>
          <w:p w14:paraId="4D446F52" w14:textId="77777777" w:rsidR="008109F6" w:rsidRPr="008109F6" w:rsidRDefault="008109F6" w:rsidP="008109F6">
            <w:r w:rsidRPr="008109F6">
              <w:t>Students identify some familiar texts, such as stories and information texts, and their purpose.</w:t>
            </w:r>
          </w:p>
          <w:p w14:paraId="556F6E89" w14:textId="77777777" w:rsidR="008109F6" w:rsidRPr="008109F6" w:rsidRDefault="00000000" w:rsidP="008109F6">
            <w:pPr>
              <w:rPr>
                <w:i/>
                <w:iCs/>
              </w:rPr>
            </w:pPr>
            <w:hyperlink r:id="rId17" w:history="1">
              <w:r w:rsidR="008109F6" w:rsidRPr="008109F6">
                <w:rPr>
                  <w:i/>
                  <w:iCs/>
                  <w:color w:val="0563C1" w:themeColor="hyperlink"/>
                  <w:u w:val="single"/>
                </w:rPr>
                <w:t>AC9EFLY01</w:t>
              </w:r>
            </w:hyperlink>
            <w:r w:rsidR="008109F6" w:rsidRPr="008109F6">
              <w:rPr>
                <w:i/>
                <w:iCs/>
              </w:rPr>
              <w:t xml:space="preserve"> </w:t>
            </w:r>
            <w:r w:rsidR="008109F6" w:rsidRPr="008109F6">
              <w:t>(Cont)</w:t>
            </w:r>
          </w:p>
          <w:p w14:paraId="2EF05E21" w14:textId="77777777" w:rsidR="008109F6" w:rsidRPr="008109F6" w:rsidRDefault="008109F6" w:rsidP="008109F6">
            <w:pPr>
              <w:rPr>
                <w:b/>
                <w:bCs/>
                <w:i/>
                <w:iCs/>
              </w:rPr>
            </w:pPr>
          </w:p>
          <w:p w14:paraId="5657E217" w14:textId="77777777" w:rsidR="008109F6" w:rsidRPr="008109F6" w:rsidRDefault="008109F6" w:rsidP="008109F6">
            <w:pPr>
              <w:rPr>
                <w:b/>
                <w:bCs/>
                <w:i/>
                <w:iCs/>
              </w:rPr>
            </w:pPr>
          </w:p>
          <w:p w14:paraId="04897EDA" w14:textId="77777777" w:rsidR="008109F6" w:rsidRPr="008109F6" w:rsidRDefault="008109F6" w:rsidP="008109F6">
            <w:pPr>
              <w:rPr>
                <w:b/>
                <w:bCs/>
              </w:rPr>
            </w:pPr>
            <w:r w:rsidRPr="008109F6">
              <w:rPr>
                <w:b/>
                <w:bCs/>
              </w:rPr>
              <w:t>Language: Text Structure and organisation</w:t>
            </w:r>
          </w:p>
          <w:p w14:paraId="29D4134A" w14:textId="77777777" w:rsidR="008109F6" w:rsidRPr="008109F6" w:rsidRDefault="008109F6" w:rsidP="008109F6">
            <w:pPr>
              <w:keepNext/>
              <w:keepLines/>
              <w:shd w:val="clear" w:color="auto" w:fill="FAF9F7"/>
              <w:outlineLvl w:val="4"/>
              <w:rPr>
                <w:rFonts w:eastAsiaTheme="majorEastAsia" w:cs="Arial"/>
                <w:color w:val="000000"/>
                <w:sz w:val="20"/>
                <w:szCs w:val="20"/>
              </w:rPr>
            </w:pPr>
            <w:r w:rsidRPr="008109F6">
              <w:rPr>
                <w:rFonts w:eastAsiaTheme="majorEastAsia" w:cs="Arial"/>
                <w:color w:val="000000"/>
                <w:sz w:val="20"/>
                <w:szCs w:val="20"/>
              </w:rPr>
              <w:t>Students understand that texts can take many forms such as signs, books and digital texts</w:t>
            </w:r>
          </w:p>
          <w:p w14:paraId="47F4CA29" w14:textId="77777777" w:rsidR="008109F6" w:rsidRDefault="00000000" w:rsidP="008109F6">
            <w:hyperlink r:id="rId18" w:history="1">
              <w:r w:rsidR="008109F6" w:rsidRPr="008109F6">
                <w:rPr>
                  <w:i/>
                  <w:iCs/>
                  <w:color w:val="0563C1" w:themeColor="hyperlink"/>
                  <w:u w:val="single"/>
                </w:rPr>
                <w:t>AC9EFLA03</w:t>
              </w:r>
            </w:hyperlink>
            <w:r w:rsidR="008109F6" w:rsidRPr="008109F6">
              <w:rPr>
                <w:i/>
                <w:iCs/>
              </w:rPr>
              <w:t xml:space="preserve"> </w:t>
            </w:r>
            <w:r w:rsidR="008109F6" w:rsidRPr="008109F6">
              <w:t>(Cont)</w:t>
            </w:r>
          </w:p>
          <w:p w14:paraId="14FC5D4A" w14:textId="77777777" w:rsidR="008109F6" w:rsidRDefault="008109F6" w:rsidP="008109F6"/>
          <w:p w14:paraId="3093A3EB" w14:textId="77777777" w:rsidR="008109F6" w:rsidRPr="008109F6" w:rsidRDefault="008109F6" w:rsidP="008109F6">
            <w:pPr>
              <w:rPr>
                <w:b/>
                <w:bCs/>
              </w:rPr>
            </w:pPr>
            <w:r w:rsidRPr="008109F6">
              <w:rPr>
                <w:b/>
                <w:bCs/>
              </w:rPr>
              <w:t>Literacy:</w:t>
            </w:r>
          </w:p>
          <w:p w14:paraId="2B044584" w14:textId="77777777" w:rsidR="008109F6" w:rsidRPr="008109F6" w:rsidRDefault="008109F6" w:rsidP="008109F6">
            <w:r w:rsidRPr="008109F6">
              <w:lastRenderedPageBreak/>
              <w:t>Students identify some familiar texts, such as stories and information texts, and their purpose.</w:t>
            </w:r>
          </w:p>
          <w:p w14:paraId="5DEB95F1" w14:textId="77777777" w:rsidR="008109F6" w:rsidRPr="008109F6" w:rsidRDefault="00000000" w:rsidP="008109F6">
            <w:pPr>
              <w:rPr>
                <w:i/>
                <w:iCs/>
              </w:rPr>
            </w:pPr>
            <w:hyperlink r:id="rId19" w:history="1">
              <w:r w:rsidR="008109F6" w:rsidRPr="008109F6">
                <w:rPr>
                  <w:i/>
                  <w:iCs/>
                  <w:color w:val="0563C1" w:themeColor="hyperlink"/>
                  <w:u w:val="single"/>
                </w:rPr>
                <w:t>AC9EFLY01</w:t>
              </w:r>
            </w:hyperlink>
            <w:r w:rsidR="008109F6" w:rsidRPr="008109F6">
              <w:rPr>
                <w:i/>
                <w:iCs/>
              </w:rPr>
              <w:t xml:space="preserve"> </w:t>
            </w:r>
            <w:r w:rsidR="008109F6" w:rsidRPr="008109F6">
              <w:t>(Cont)</w:t>
            </w:r>
          </w:p>
          <w:p w14:paraId="31E43936" w14:textId="77777777" w:rsidR="008109F6" w:rsidRPr="008109F6" w:rsidRDefault="008109F6" w:rsidP="008109F6">
            <w:pPr>
              <w:rPr>
                <w:b/>
                <w:bCs/>
                <w:i/>
                <w:iCs/>
              </w:rPr>
            </w:pPr>
          </w:p>
          <w:p w14:paraId="1B738D5C" w14:textId="77777777" w:rsidR="008109F6" w:rsidRPr="008109F6" w:rsidRDefault="008109F6" w:rsidP="008109F6">
            <w:pPr>
              <w:rPr>
                <w:b/>
                <w:bCs/>
                <w:i/>
                <w:iCs/>
              </w:rPr>
            </w:pPr>
          </w:p>
          <w:p w14:paraId="3B02B380" w14:textId="77777777" w:rsidR="008109F6" w:rsidRPr="008109F6" w:rsidRDefault="008109F6" w:rsidP="008109F6">
            <w:pPr>
              <w:rPr>
                <w:b/>
                <w:bCs/>
              </w:rPr>
            </w:pPr>
            <w:r w:rsidRPr="008109F6">
              <w:rPr>
                <w:b/>
                <w:bCs/>
              </w:rPr>
              <w:t>Language: Text Structure and organisation</w:t>
            </w:r>
          </w:p>
          <w:p w14:paraId="71AD0E5D" w14:textId="77777777" w:rsidR="008109F6" w:rsidRPr="008109F6" w:rsidRDefault="008109F6" w:rsidP="008109F6">
            <w:pPr>
              <w:keepNext/>
              <w:keepLines/>
              <w:shd w:val="clear" w:color="auto" w:fill="FAF9F7"/>
              <w:outlineLvl w:val="4"/>
              <w:rPr>
                <w:rFonts w:eastAsiaTheme="majorEastAsia" w:cs="Arial"/>
                <w:color w:val="000000"/>
                <w:sz w:val="20"/>
                <w:szCs w:val="20"/>
              </w:rPr>
            </w:pPr>
            <w:r w:rsidRPr="008109F6">
              <w:rPr>
                <w:rFonts w:eastAsiaTheme="majorEastAsia" w:cs="Arial"/>
                <w:color w:val="000000"/>
                <w:sz w:val="20"/>
                <w:szCs w:val="20"/>
              </w:rPr>
              <w:t>Students understand that texts can take many forms such as signs, books and digital texts</w:t>
            </w:r>
          </w:p>
          <w:p w14:paraId="170CEFF6" w14:textId="77777777" w:rsidR="008109F6" w:rsidRPr="008109F6" w:rsidRDefault="00000000" w:rsidP="008109F6">
            <w:pPr>
              <w:rPr>
                <w:i/>
                <w:iCs/>
              </w:rPr>
            </w:pPr>
            <w:hyperlink r:id="rId20" w:history="1">
              <w:r w:rsidR="008109F6" w:rsidRPr="008109F6">
                <w:rPr>
                  <w:i/>
                  <w:iCs/>
                  <w:color w:val="0563C1" w:themeColor="hyperlink"/>
                  <w:u w:val="single"/>
                </w:rPr>
                <w:t>AC9EFLA03</w:t>
              </w:r>
            </w:hyperlink>
            <w:r w:rsidR="008109F6" w:rsidRPr="008109F6">
              <w:rPr>
                <w:i/>
                <w:iCs/>
              </w:rPr>
              <w:t xml:space="preserve"> </w:t>
            </w:r>
            <w:r w:rsidR="008109F6" w:rsidRPr="008109F6">
              <w:t>(Cont)</w:t>
            </w:r>
          </w:p>
          <w:p w14:paraId="665E72AD" w14:textId="77777777" w:rsidR="00F63006" w:rsidRPr="00494DCB" w:rsidRDefault="00F63006" w:rsidP="008109F6"/>
        </w:tc>
        <w:tc>
          <w:tcPr>
            <w:tcW w:w="7113" w:type="dxa"/>
          </w:tcPr>
          <w:p w14:paraId="50624D89" w14:textId="77777777" w:rsidR="008109F6" w:rsidRPr="00575C63" w:rsidRDefault="008109F6" w:rsidP="008109F6">
            <w:pPr>
              <w:rPr>
                <w:b/>
                <w:bCs/>
              </w:rPr>
            </w:pPr>
            <w:r>
              <w:rPr>
                <w:b/>
                <w:bCs/>
              </w:rPr>
              <w:lastRenderedPageBreak/>
              <w:t>Learning Focus 1</w:t>
            </w:r>
            <w:r w:rsidRPr="00575C63">
              <w:rPr>
                <w:b/>
                <w:bCs/>
              </w:rPr>
              <w:t xml:space="preserve"> </w:t>
            </w:r>
          </w:p>
          <w:p w14:paraId="66454FD1" w14:textId="77777777" w:rsidR="008109F6" w:rsidRPr="009B25F0" w:rsidRDefault="008109F6" w:rsidP="008109F6">
            <w:pPr>
              <w:rPr>
                <w:i/>
                <w:iCs/>
              </w:rPr>
            </w:pPr>
            <w:r w:rsidRPr="009B25F0">
              <w:rPr>
                <w:i/>
                <w:iCs/>
              </w:rPr>
              <w:t>We are learning about different texts.</w:t>
            </w:r>
          </w:p>
          <w:p w14:paraId="0C13F6F8" w14:textId="77777777" w:rsidR="008109F6" w:rsidRPr="00575C63" w:rsidRDefault="008109F6" w:rsidP="008109F6">
            <w:r w:rsidRPr="00575C63">
              <w:t xml:space="preserve">Allow time for the students to browse the mixed-up collection and to informally discuss the texts. </w:t>
            </w:r>
          </w:p>
          <w:p w14:paraId="74F64D1A" w14:textId="77777777" w:rsidR="008109F6" w:rsidRPr="00575C63" w:rsidRDefault="008109F6" w:rsidP="008109F6">
            <w:r w:rsidRPr="00575C63">
              <w:t>Explain that we are firstly only going to look at the front and back covers.</w:t>
            </w:r>
          </w:p>
          <w:p w14:paraId="27F8C373" w14:textId="77777777" w:rsidR="008109F6" w:rsidRPr="00575C63" w:rsidRDefault="008109F6" w:rsidP="008109F6">
            <w:r w:rsidRPr="00575C63">
              <w:t>Each child chooses a book from the pile, or that can work with a partner.</w:t>
            </w:r>
          </w:p>
          <w:p w14:paraId="0D6EE6ED" w14:textId="77777777" w:rsidR="008109F6" w:rsidRPr="00575C63" w:rsidRDefault="008109F6" w:rsidP="008109F6"/>
          <w:p w14:paraId="729DC4E5" w14:textId="77777777" w:rsidR="008109F6" w:rsidRPr="009B25F0" w:rsidRDefault="008109F6" w:rsidP="008109F6">
            <w:pPr>
              <w:rPr>
                <w:b/>
                <w:bCs/>
              </w:rPr>
            </w:pPr>
            <w:r w:rsidRPr="009B25F0">
              <w:rPr>
                <w:b/>
                <w:bCs/>
              </w:rPr>
              <w:t>Ask:</w:t>
            </w:r>
          </w:p>
          <w:p w14:paraId="29978B3D" w14:textId="77777777" w:rsidR="008109F6" w:rsidRPr="00575C63" w:rsidRDefault="008109F6" w:rsidP="008109F6">
            <w:r w:rsidRPr="00575C63">
              <w:t xml:space="preserve">Why do books have covers? General discussion to elicit answers such as - to keep the pages together, to keep the pages clean, easier to hold; to protect the book. </w:t>
            </w:r>
          </w:p>
          <w:p w14:paraId="35C57B5A" w14:textId="77777777" w:rsidR="008109F6" w:rsidRPr="00575C63" w:rsidRDefault="008109F6" w:rsidP="008109F6"/>
          <w:p w14:paraId="7419FD84" w14:textId="77777777" w:rsidR="008109F6" w:rsidRPr="00575C63" w:rsidRDefault="008109F6" w:rsidP="008109F6">
            <w:r w:rsidRPr="00575C63">
              <w:t>Indicate on your book (or big book) the TITLE - what is the title (the name of the book; it tells you something about the book, etc.). Why is it on the front cover? Why is it in a large font?</w:t>
            </w:r>
          </w:p>
          <w:p w14:paraId="241F9848" w14:textId="77777777" w:rsidR="008109F6" w:rsidRPr="00575C63" w:rsidRDefault="008109F6" w:rsidP="008109F6"/>
          <w:p w14:paraId="6B21C836" w14:textId="77777777" w:rsidR="008109F6" w:rsidRPr="00575C63" w:rsidRDefault="008109F6" w:rsidP="008109F6">
            <w:r w:rsidRPr="00575C63">
              <w:t>Engage in discussion about other features of the front cover, such as the AUTHOR, ILLUSTRATOR, PICTURES, or PHOTOGRAPHS, etc.</w:t>
            </w:r>
          </w:p>
          <w:p w14:paraId="0A0AB974" w14:textId="77777777" w:rsidR="008109F6" w:rsidRPr="00575C63" w:rsidRDefault="008109F6" w:rsidP="008109F6">
            <w:r w:rsidRPr="00575C63">
              <w:t>If appropriate, introduce the BLURB on the back cover and any other features that children find on either the front or back cover.</w:t>
            </w:r>
          </w:p>
          <w:p w14:paraId="5879581A" w14:textId="77777777" w:rsidR="008109F6" w:rsidRPr="00575C63" w:rsidRDefault="008109F6" w:rsidP="008109F6"/>
          <w:p w14:paraId="4235C9CB" w14:textId="77777777" w:rsidR="008109F6" w:rsidRPr="00575C63" w:rsidRDefault="008109F6" w:rsidP="008109F6">
            <w:pPr>
              <w:rPr>
                <w:b/>
                <w:bCs/>
              </w:rPr>
            </w:pPr>
            <w:r>
              <w:rPr>
                <w:b/>
                <w:bCs/>
              </w:rPr>
              <w:t>Learning Focus</w:t>
            </w:r>
            <w:r w:rsidRPr="00575C63">
              <w:rPr>
                <w:b/>
                <w:bCs/>
              </w:rPr>
              <w:t xml:space="preserve"> 2</w:t>
            </w:r>
          </w:p>
          <w:p w14:paraId="248B3D40" w14:textId="77777777" w:rsidR="008109F6" w:rsidRPr="009B25F0" w:rsidRDefault="008109F6" w:rsidP="008109F6">
            <w:pPr>
              <w:rPr>
                <w:i/>
                <w:iCs/>
              </w:rPr>
            </w:pPr>
            <w:r w:rsidRPr="009B25F0">
              <w:rPr>
                <w:i/>
                <w:iCs/>
              </w:rPr>
              <w:t>We are learning about Fiction and Non-Fiction texts and how they are different.</w:t>
            </w:r>
          </w:p>
          <w:p w14:paraId="0CB98530" w14:textId="77777777" w:rsidR="008109F6" w:rsidRDefault="008109F6" w:rsidP="008109F6"/>
          <w:p w14:paraId="44373A1C" w14:textId="77777777" w:rsidR="008109F6" w:rsidRPr="00575C63" w:rsidRDefault="008109F6" w:rsidP="008109F6">
            <w:r w:rsidRPr="00575C63">
              <w:lastRenderedPageBreak/>
              <w:t>Revisit book covers in general, noting features such as title, author’s name, photographs, or illustrations, etc.</w:t>
            </w:r>
          </w:p>
          <w:p w14:paraId="15BD1C71" w14:textId="77777777" w:rsidR="008109F6" w:rsidRPr="00575C63" w:rsidRDefault="008109F6" w:rsidP="008109F6"/>
          <w:p w14:paraId="12F8CD7B" w14:textId="77777777" w:rsidR="008109F6" w:rsidRPr="00575C63" w:rsidRDefault="008109F6" w:rsidP="008109F6">
            <w:r w:rsidRPr="00575C63">
              <w:t>Choose a picture book about an animal e.g., elephant as well as an informative book about the same animal.</w:t>
            </w:r>
          </w:p>
          <w:p w14:paraId="6DEFA486" w14:textId="77777777" w:rsidR="008109F6" w:rsidRPr="00575C63" w:rsidRDefault="008109F6" w:rsidP="008109F6"/>
          <w:p w14:paraId="1D879567" w14:textId="77777777" w:rsidR="008109F6" w:rsidRPr="00575C63" w:rsidRDefault="008109F6" w:rsidP="008109F6">
            <w:r w:rsidRPr="00575C63">
              <w:t>How are these 2 books the same? General discussion</w:t>
            </w:r>
          </w:p>
          <w:p w14:paraId="757B5978" w14:textId="77777777" w:rsidR="008109F6" w:rsidRPr="00575C63" w:rsidRDefault="008109F6" w:rsidP="008109F6">
            <w:r w:rsidRPr="00575C63">
              <w:t>How are these 2 books different? Discuss with a learning partner</w:t>
            </w:r>
            <w:r>
              <w:t>.</w:t>
            </w:r>
          </w:p>
          <w:p w14:paraId="1824549F" w14:textId="77777777" w:rsidR="008109F6" w:rsidRPr="00575C63" w:rsidRDefault="008109F6" w:rsidP="008109F6"/>
          <w:p w14:paraId="44CF0D56" w14:textId="77777777" w:rsidR="008109F6" w:rsidRPr="00575C63" w:rsidRDefault="008109F6" w:rsidP="008109F6">
            <w:r w:rsidRPr="00575C63">
              <w:t>Share ideas.</w:t>
            </w:r>
          </w:p>
          <w:p w14:paraId="563F7136" w14:textId="77777777" w:rsidR="008109F6" w:rsidRPr="00575C63" w:rsidRDefault="008109F6" w:rsidP="008109F6">
            <w:r w:rsidRPr="00575C63">
              <w:t>If someone has identified that one is a story and the other a true book, ask</w:t>
            </w:r>
          </w:p>
          <w:p w14:paraId="5AE6FDB5" w14:textId="77777777" w:rsidR="008109F6" w:rsidRPr="00575C63" w:rsidRDefault="008109F6" w:rsidP="008109F6">
            <w:r w:rsidRPr="00575C63">
              <w:t xml:space="preserve">How do you know? How does the cover help you to know? </w:t>
            </w:r>
          </w:p>
          <w:p w14:paraId="6A9FE177" w14:textId="77777777" w:rsidR="008109F6" w:rsidRPr="00575C63" w:rsidRDefault="008109F6" w:rsidP="008109F6"/>
          <w:p w14:paraId="129994D5" w14:textId="77777777" w:rsidR="008109F6" w:rsidRPr="00575C63" w:rsidRDefault="008109F6" w:rsidP="008109F6">
            <w:r w:rsidRPr="00575C63">
              <w:t>What should we do if we are not sure whether the book is made up or true?  We open the books and look for clues.</w:t>
            </w:r>
          </w:p>
          <w:p w14:paraId="28EF79DC" w14:textId="77777777" w:rsidR="008109F6" w:rsidRPr="00575C63" w:rsidRDefault="008109F6" w:rsidP="008109F6">
            <w:r w:rsidRPr="00575C63">
              <w:t>What clues are we looking for?</w:t>
            </w:r>
          </w:p>
          <w:p w14:paraId="0622B588" w14:textId="77777777" w:rsidR="008109F6" w:rsidRPr="00575C63" w:rsidRDefault="008109F6" w:rsidP="008109F6"/>
          <w:p w14:paraId="7C9AD641" w14:textId="77777777" w:rsidR="008109F6" w:rsidRPr="00575C63" w:rsidRDefault="008109F6" w:rsidP="008109F6">
            <w:r w:rsidRPr="00575C63">
              <w:t>Model the process of determining whether Fiction or Non-Fiction/ Informative. At this point you may introduce such features as photographs, text boxes as they arise.</w:t>
            </w:r>
          </w:p>
          <w:p w14:paraId="5B1A7020" w14:textId="77777777" w:rsidR="008109F6" w:rsidRPr="00575C63" w:rsidRDefault="008109F6" w:rsidP="008109F6"/>
          <w:p w14:paraId="204C66DA" w14:textId="77777777" w:rsidR="008109F6" w:rsidRDefault="008109F6" w:rsidP="008109F6">
            <w:r w:rsidRPr="00575C63">
              <w:t xml:space="preserve">At this point (or earlier) introduce the terminology of Fiction, Non-Fiction and Informative or information texts. </w:t>
            </w:r>
          </w:p>
          <w:p w14:paraId="2E1269E6" w14:textId="77777777" w:rsidR="008109F6" w:rsidRDefault="008109F6" w:rsidP="008109F6">
            <w:r>
              <w:t>Have the students look around the classroom for other examples of texts. For example, class roll; poster on wall, children’s’ work.</w:t>
            </w:r>
          </w:p>
          <w:p w14:paraId="137578F2" w14:textId="77777777" w:rsidR="008109F6" w:rsidRDefault="008109F6" w:rsidP="008109F6">
            <w:r>
              <w:t xml:space="preserve">Look at the gathered resources and determine together whether fiction or non-fiction. </w:t>
            </w:r>
          </w:p>
          <w:p w14:paraId="1CAD8DF8" w14:textId="77777777" w:rsidR="008109F6" w:rsidRPr="00575C63" w:rsidRDefault="008109F6" w:rsidP="008109F6"/>
          <w:p w14:paraId="492C2375" w14:textId="77777777" w:rsidR="008109F6" w:rsidRPr="00575C63" w:rsidRDefault="008109F6" w:rsidP="008109F6">
            <w:r w:rsidRPr="00575C63">
              <w:t>Have the students provide the characteristics they found and list them on the board in a table e.g.</w:t>
            </w:r>
          </w:p>
          <w:tbl>
            <w:tblPr>
              <w:tblStyle w:val="TableGrid"/>
              <w:tblpPr w:leftFromText="180" w:rightFromText="180" w:vertAnchor="text" w:horzAnchor="margin" w:tblpY="425"/>
              <w:tblOverlap w:val="never"/>
              <w:tblW w:w="0" w:type="auto"/>
              <w:tblLayout w:type="fixed"/>
              <w:tblLook w:val="04A0" w:firstRow="1" w:lastRow="0" w:firstColumn="1" w:lastColumn="0" w:noHBand="0" w:noVBand="1"/>
            </w:tblPr>
            <w:tblGrid>
              <w:gridCol w:w="3114"/>
              <w:gridCol w:w="3544"/>
            </w:tblGrid>
            <w:tr w:rsidR="008109F6" w:rsidRPr="009B25F0" w14:paraId="5F479F53" w14:textId="77777777" w:rsidTr="00A40C1E">
              <w:tc>
                <w:tcPr>
                  <w:tcW w:w="3114" w:type="dxa"/>
                  <w:shd w:val="clear" w:color="auto" w:fill="E7E6E6" w:themeFill="background2"/>
                </w:tcPr>
                <w:p w14:paraId="3D591A78" w14:textId="77777777" w:rsidR="008109F6" w:rsidRPr="009B25F0" w:rsidRDefault="008109F6" w:rsidP="008109F6">
                  <w:pPr>
                    <w:rPr>
                      <w:sz w:val="22"/>
                      <w:szCs w:val="22"/>
                    </w:rPr>
                  </w:pPr>
                  <w:r w:rsidRPr="009B25F0">
                    <w:rPr>
                      <w:sz w:val="22"/>
                      <w:szCs w:val="22"/>
                    </w:rPr>
                    <w:lastRenderedPageBreak/>
                    <w:t>FICTION TEXTS</w:t>
                  </w:r>
                </w:p>
              </w:tc>
              <w:tc>
                <w:tcPr>
                  <w:tcW w:w="3544" w:type="dxa"/>
                  <w:shd w:val="clear" w:color="auto" w:fill="E7E6E6" w:themeFill="background2"/>
                </w:tcPr>
                <w:p w14:paraId="1E5934B4" w14:textId="77777777" w:rsidR="008109F6" w:rsidRPr="009B25F0" w:rsidRDefault="008109F6" w:rsidP="008109F6">
                  <w:pPr>
                    <w:rPr>
                      <w:sz w:val="22"/>
                      <w:szCs w:val="22"/>
                    </w:rPr>
                  </w:pPr>
                  <w:r w:rsidRPr="009B25F0">
                    <w:rPr>
                      <w:sz w:val="22"/>
                      <w:szCs w:val="22"/>
                    </w:rPr>
                    <w:t>INFORMATIVE TEXTS</w:t>
                  </w:r>
                </w:p>
              </w:tc>
            </w:tr>
            <w:tr w:rsidR="008109F6" w:rsidRPr="009B25F0" w14:paraId="0F0D4429" w14:textId="77777777" w:rsidTr="00A40C1E">
              <w:tc>
                <w:tcPr>
                  <w:tcW w:w="3114" w:type="dxa"/>
                </w:tcPr>
                <w:p w14:paraId="59B82D5C" w14:textId="77777777" w:rsidR="008109F6" w:rsidRPr="009B25F0" w:rsidRDefault="008109F6" w:rsidP="008109F6">
                  <w:pPr>
                    <w:rPr>
                      <w:sz w:val="22"/>
                      <w:szCs w:val="22"/>
                    </w:rPr>
                  </w:pPr>
                  <w:r w:rsidRPr="009B25F0">
                    <w:rPr>
                      <w:sz w:val="22"/>
                      <w:szCs w:val="22"/>
                    </w:rPr>
                    <w:t>Made up stories; narratives; imaginative; not true</w:t>
                  </w:r>
                </w:p>
              </w:tc>
              <w:tc>
                <w:tcPr>
                  <w:tcW w:w="3544" w:type="dxa"/>
                </w:tcPr>
                <w:p w14:paraId="09B10615" w14:textId="77777777" w:rsidR="008109F6" w:rsidRPr="009B25F0" w:rsidRDefault="008109F6" w:rsidP="008109F6">
                  <w:pPr>
                    <w:rPr>
                      <w:sz w:val="22"/>
                      <w:szCs w:val="22"/>
                    </w:rPr>
                  </w:pPr>
                  <w:r w:rsidRPr="009B25F0">
                    <w:rPr>
                      <w:sz w:val="22"/>
                      <w:szCs w:val="22"/>
                    </w:rPr>
                    <w:t xml:space="preserve">information </w:t>
                  </w:r>
                </w:p>
                <w:p w14:paraId="6742F711" w14:textId="77777777" w:rsidR="008109F6" w:rsidRPr="009B25F0" w:rsidRDefault="008109F6" w:rsidP="008109F6">
                  <w:pPr>
                    <w:rPr>
                      <w:sz w:val="22"/>
                      <w:szCs w:val="22"/>
                    </w:rPr>
                  </w:pPr>
                  <w:r w:rsidRPr="009B25F0">
                    <w:rPr>
                      <w:sz w:val="22"/>
                      <w:szCs w:val="22"/>
                    </w:rPr>
                    <w:t>true facts</w:t>
                  </w:r>
                </w:p>
              </w:tc>
            </w:tr>
            <w:tr w:rsidR="008109F6" w:rsidRPr="009B25F0" w14:paraId="5454EFC6" w14:textId="77777777" w:rsidTr="00A40C1E">
              <w:tc>
                <w:tcPr>
                  <w:tcW w:w="3114" w:type="dxa"/>
                </w:tcPr>
                <w:p w14:paraId="0AFC8B7A" w14:textId="77777777" w:rsidR="008109F6" w:rsidRPr="009B25F0" w:rsidRDefault="008109F6" w:rsidP="008109F6">
                  <w:pPr>
                    <w:rPr>
                      <w:sz w:val="22"/>
                      <w:szCs w:val="22"/>
                    </w:rPr>
                  </w:pPr>
                  <w:r w:rsidRPr="009B25F0">
                    <w:rPr>
                      <w:sz w:val="22"/>
                      <w:szCs w:val="22"/>
                    </w:rPr>
                    <w:t>The pictures are usually drawn by an illustrator</w:t>
                  </w:r>
                </w:p>
              </w:tc>
              <w:tc>
                <w:tcPr>
                  <w:tcW w:w="3544" w:type="dxa"/>
                </w:tcPr>
                <w:p w14:paraId="157F6BBD" w14:textId="77777777" w:rsidR="008109F6" w:rsidRPr="009B25F0" w:rsidRDefault="008109F6" w:rsidP="008109F6">
                  <w:pPr>
                    <w:rPr>
                      <w:sz w:val="22"/>
                      <w:szCs w:val="22"/>
                    </w:rPr>
                  </w:pPr>
                  <w:r w:rsidRPr="009B25F0">
                    <w:rPr>
                      <w:sz w:val="22"/>
                      <w:szCs w:val="22"/>
                    </w:rPr>
                    <w:t>Photographs, diagrams, text boxes, etc</w:t>
                  </w:r>
                </w:p>
              </w:tc>
            </w:tr>
            <w:tr w:rsidR="008109F6" w:rsidRPr="009B25F0" w14:paraId="23068A14" w14:textId="77777777" w:rsidTr="00A40C1E">
              <w:tc>
                <w:tcPr>
                  <w:tcW w:w="3114" w:type="dxa"/>
                </w:tcPr>
                <w:p w14:paraId="597F6F05" w14:textId="77777777" w:rsidR="008109F6" w:rsidRPr="009B25F0" w:rsidRDefault="008109F6" w:rsidP="008109F6">
                  <w:pPr>
                    <w:rPr>
                      <w:sz w:val="22"/>
                      <w:szCs w:val="22"/>
                    </w:rPr>
                  </w:pPr>
                  <w:r w:rsidRPr="009B25F0">
                    <w:rPr>
                      <w:sz w:val="22"/>
                      <w:szCs w:val="22"/>
                    </w:rPr>
                    <w:t>Can be funny, sad, happy, scary</w:t>
                  </w:r>
                </w:p>
              </w:tc>
              <w:tc>
                <w:tcPr>
                  <w:tcW w:w="3544" w:type="dxa"/>
                </w:tcPr>
                <w:p w14:paraId="08D308D5" w14:textId="77777777" w:rsidR="008109F6" w:rsidRPr="009B25F0" w:rsidRDefault="008109F6" w:rsidP="008109F6">
                  <w:pPr>
                    <w:rPr>
                      <w:sz w:val="22"/>
                      <w:szCs w:val="22"/>
                    </w:rPr>
                  </w:pPr>
                  <w:r w:rsidRPr="009B25F0">
                    <w:rPr>
                      <w:sz w:val="22"/>
                      <w:szCs w:val="22"/>
                    </w:rPr>
                    <w:t>Provide information; factual</w:t>
                  </w:r>
                </w:p>
              </w:tc>
            </w:tr>
            <w:tr w:rsidR="008109F6" w:rsidRPr="009B25F0" w14:paraId="16FB6E99" w14:textId="77777777" w:rsidTr="00A40C1E">
              <w:trPr>
                <w:trHeight w:val="728"/>
              </w:trPr>
              <w:tc>
                <w:tcPr>
                  <w:tcW w:w="3114" w:type="dxa"/>
                </w:tcPr>
                <w:p w14:paraId="4CEBEBAB" w14:textId="77777777" w:rsidR="008109F6" w:rsidRPr="009B25F0" w:rsidRDefault="008109F6" w:rsidP="008109F6">
                  <w:pPr>
                    <w:rPr>
                      <w:sz w:val="22"/>
                      <w:szCs w:val="22"/>
                    </w:rPr>
                  </w:pPr>
                  <w:r w:rsidRPr="009B25F0">
                    <w:rPr>
                      <w:sz w:val="22"/>
                      <w:szCs w:val="22"/>
                    </w:rPr>
                    <w:t>Made up, imaginative characters, places, events</w:t>
                  </w:r>
                </w:p>
              </w:tc>
              <w:tc>
                <w:tcPr>
                  <w:tcW w:w="3544" w:type="dxa"/>
                </w:tcPr>
                <w:p w14:paraId="11BCE720" w14:textId="77777777" w:rsidR="008109F6" w:rsidRPr="009B25F0" w:rsidRDefault="008109F6" w:rsidP="008109F6">
                  <w:pPr>
                    <w:rPr>
                      <w:sz w:val="22"/>
                      <w:szCs w:val="22"/>
                    </w:rPr>
                  </w:pPr>
                  <w:r w:rsidRPr="009B25F0">
                    <w:rPr>
                      <w:sz w:val="22"/>
                      <w:szCs w:val="22"/>
                    </w:rPr>
                    <w:t>Real facts about people, animals, places, events.</w:t>
                  </w:r>
                </w:p>
              </w:tc>
            </w:tr>
            <w:tr w:rsidR="008109F6" w:rsidRPr="009B25F0" w14:paraId="07939626" w14:textId="77777777" w:rsidTr="00A40C1E">
              <w:trPr>
                <w:trHeight w:val="1296"/>
              </w:trPr>
              <w:tc>
                <w:tcPr>
                  <w:tcW w:w="3114" w:type="dxa"/>
                </w:tcPr>
                <w:p w14:paraId="46CEB15C" w14:textId="77777777" w:rsidR="008109F6" w:rsidRPr="009B25F0" w:rsidRDefault="008109F6" w:rsidP="008109F6">
                  <w:pPr>
                    <w:rPr>
                      <w:sz w:val="22"/>
                      <w:szCs w:val="22"/>
                    </w:rPr>
                  </w:pPr>
                  <w:r w:rsidRPr="009B25F0">
                    <w:rPr>
                      <w:sz w:val="22"/>
                      <w:szCs w:val="22"/>
                    </w:rPr>
                    <w:t>Picture Books</w:t>
                  </w:r>
                </w:p>
                <w:p w14:paraId="0276DEBB" w14:textId="77777777" w:rsidR="008109F6" w:rsidRPr="009B25F0" w:rsidRDefault="008109F6" w:rsidP="008109F6">
                  <w:pPr>
                    <w:rPr>
                      <w:sz w:val="22"/>
                      <w:szCs w:val="22"/>
                    </w:rPr>
                  </w:pPr>
                  <w:r w:rsidRPr="009B25F0">
                    <w:rPr>
                      <w:sz w:val="22"/>
                      <w:szCs w:val="22"/>
                    </w:rPr>
                    <w:t>Chapter Books</w:t>
                  </w:r>
                </w:p>
                <w:p w14:paraId="254B6A47" w14:textId="77777777" w:rsidR="008109F6" w:rsidRPr="009B25F0" w:rsidRDefault="008109F6" w:rsidP="008109F6">
                  <w:pPr>
                    <w:rPr>
                      <w:sz w:val="22"/>
                      <w:szCs w:val="22"/>
                    </w:rPr>
                  </w:pPr>
                  <w:r w:rsidRPr="009B25F0">
                    <w:rPr>
                      <w:sz w:val="22"/>
                      <w:szCs w:val="22"/>
                    </w:rPr>
                    <w:t>Video Story</w:t>
                  </w:r>
                </w:p>
                <w:p w14:paraId="5938DE11" w14:textId="77777777" w:rsidR="008109F6" w:rsidRPr="009B25F0" w:rsidRDefault="008109F6" w:rsidP="008109F6">
                  <w:pPr>
                    <w:rPr>
                      <w:sz w:val="22"/>
                      <w:szCs w:val="22"/>
                    </w:rPr>
                  </w:pPr>
                  <w:r w:rsidRPr="009B25F0">
                    <w:rPr>
                      <w:sz w:val="22"/>
                      <w:szCs w:val="22"/>
                    </w:rPr>
                    <w:t>Audio Story</w:t>
                  </w:r>
                </w:p>
              </w:tc>
              <w:tc>
                <w:tcPr>
                  <w:tcW w:w="3544" w:type="dxa"/>
                </w:tcPr>
                <w:p w14:paraId="75AC0C76" w14:textId="77777777" w:rsidR="008109F6" w:rsidRPr="009B25F0" w:rsidRDefault="008109F6" w:rsidP="008109F6">
                  <w:pPr>
                    <w:rPr>
                      <w:sz w:val="22"/>
                      <w:szCs w:val="22"/>
                    </w:rPr>
                  </w:pPr>
                  <w:r w:rsidRPr="009B25F0">
                    <w:rPr>
                      <w:sz w:val="22"/>
                      <w:szCs w:val="22"/>
                    </w:rPr>
                    <w:t>Informative Books</w:t>
                  </w:r>
                </w:p>
                <w:p w14:paraId="64670659" w14:textId="77777777" w:rsidR="008109F6" w:rsidRPr="009B25F0" w:rsidRDefault="008109F6" w:rsidP="008109F6">
                  <w:pPr>
                    <w:rPr>
                      <w:sz w:val="22"/>
                      <w:szCs w:val="22"/>
                    </w:rPr>
                  </w:pPr>
                  <w:r w:rsidRPr="009B25F0">
                    <w:rPr>
                      <w:sz w:val="22"/>
                      <w:szCs w:val="22"/>
                    </w:rPr>
                    <w:t>Poster</w:t>
                  </w:r>
                </w:p>
                <w:p w14:paraId="5F6B6B5B" w14:textId="77777777" w:rsidR="008109F6" w:rsidRPr="009B25F0" w:rsidRDefault="008109F6" w:rsidP="008109F6">
                  <w:pPr>
                    <w:rPr>
                      <w:sz w:val="22"/>
                      <w:szCs w:val="22"/>
                    </w:rPr>
                  </w:pPr>
                  <w:r w:rsidRPr="009B25F0">
                    <w:rPr>
                      <w:sz w:val="22"/>
                      <w:szCs w:val="22"/>
                    </w:rPr>
                    <w:t>Informative website</w:t>
                  </w:r>
                </w:p>
                <w:p w14:paraId="370278E5" w14:textId="77777777" w:rsidR="008109F6" w:rsidRPr="009B25F0" w:rsidRDefault="008109F6" w:rsidP="008109F6">
                  <w:pPr>
                    <w:rPr>
                      <w:sz w:val="22"/>
                      <w:szCs w:val="22"/>
                    </w:rPr>
                  </w:pPr>
                  <w:r w:rsidRPr="009B25F0">
                    <w:rPr>
                      <w:sz w:val="22"/>
                      <w:szCs w:val="22"/>
                    </w:rPr>
                    <w:t>Informative video</w:t>
                  </w:r>
                </w:p>
                <w:p w14:paraId="74E4C62D" w14:textId="77777777" w:rsidR="008109F6" w:rsidRPr="009B25F0" w:rsidRDefault="008109F6" w:rsidP="008109F6">
                  <w:pPr>
                    <w:rPr>
                      <w:sz w:val="22"/>
                      <w:szCs w:val="22"/>
                    </w:rPr>
                  </w:pPr>
                  <w:r w:rsidRPr="009B25F0">
                    <w:rPr>
                      <w:sz w:val="22"/>
                      <w:szCs w:val="22"/>
                    </w:rPr>
                    <w:t>Sign</w:t>
                  </w:r>
                </w:p>
              </w:tc>
            </w:tr>
          </w:tbl>
          <w:p w14:paraId="43F3F590" w14:textId="77777777" w:rsidR="008109F6" w:rsidRPr="00575C63" w:rsidRDefault="008109F6" w:rsidP="008109F6"/>
          <w:p w14:paraId="01207347" w14:textId="77777777" w:rsidR="008109F6" w:rsidRPr="00575C63" w:rsidRDefault="008109F6" w:rsidP="008109F6"/>
          <w:p w14:paraId="54F315BA" w14:textId="77777777" w:rsidR="008109F6" w:rsidRPr="00575C63" w:rsidRDefault="008109F6" w:rsidP="008109F6">
            <w:r w:rsidRPr="00575C63">
              <w:t xml:space="preserve">With a learning partner, students spend some time browsing and discussing the books </w:t>
            </w:r>
            <w:r>
              <w:t xml:space="preserve">and other gathered text types </w:t>
            </w:r>
            <w:r w:rsidRPr="00575C63">
              <w:t>for the purpose of determining which are fiction and which are informative texts.  As a whole class, some students present their texts and tell the class why they think each is either Fiction or informative.</w:t>
            </w:r>
          </w:p>
          <w:p w14:paraId="0C955D7C" w14:textId="77777777" w:rsidR="00F63006" w:rsidRPr="00494DCB" w:rsidRDefault="00F63006" w:rsidP="008109F6"/>
        </w:tc>
        <w:tc>
          <w:tcPr>
            <w:tcW w:w="3260" w:type="dxa"/>
          </w:tcPr>
          <w:p w14:paraId="593025FA" w14:textId="77777777" w:rsidR="008109F6" w:rsidRDefault="008109F6" w:rsidP="008109F6">
            <w:pPr>
              <w:tabs>
                <w:tab w:val="left" w:pos="1067"/>
              </w:tabs>
            </w:pPr>
          </w:p>
          <w:p w14:paraId="272DD00C" w14:textId="77777777" w:rsidR="00EA66F4" w:rsidRPr="00ED05E0" w:rsidRDefault="00EA66F4" w:rsidP="00EA66F4">
            <w:pPr>
              <w:rPr>
                <w:b/>
                <w:bCs/>
              </w:rPr>
            </w:pPr>
            <w:r w:rsidRPr="00ED05E0">
              <w:rPr>
                <w:b/>
                <w:bCs/>
              </w:rPr>
              <w:t>Resources:</w:t>
            </w:r>
          </w:p>
          <w:p w14:paraId="2393293D" w14:textId="77777777" w:rsidR="00EA66F4" w:rsidRPr="00575C63" w:rsidRDefault="00EA66F4" w:rsidP="00EA66F4">
            <w:r w:rsidRPr="00575C63">
              <w:t>Familiar Picture Books and age-appropriate information books.</w:t>
            </w:r>
          </w:p>
          <w:p w14:paraId="5FA1CA92" w14:textId="77777777" w:rsidR="00EA66F4" w:rsidRPr="00575C63" w:rsidRDefault="00EA66F4" w:rsidP="00EA66F4">
            <w:pPr>
              <w:jc w:val="center"/>
            </w:pPr>
          </w:p>
          <w:p w14:paraId="5CE532D5" w14:textId="77777777" w:rsidR="00EA66F4" w:rsidRPr="00575C63" w:rsidRDefault="00EA66F4" w:rsidP="00EA66F4">
            <w:pPr>
              <w:jc w:val="center"/>
            </w:pPr>
          </w:p>
          <w:p w14:paraId="5FDBEF84" w14:textId="77777777" w:rsidR="00EA66F4" w:rsidRPr="00575C63" w:rsidRDefault="00EA66F4" w:rsidP="00EA66F4">
            <w:pPr>
              <w:jc w:val="center"/>
            </w:pPr>
          </w:p>
          <w:p w14:paraId="13808880" w14:textId="77777777" w:rsidR="00EA66F4" w:rsidRPr="00575C63" w:rsidRDefault="00EA66F4" w:rsidP="00EA66F4">
            <w:pPr>
              <w:jc w:val="center"/>
            </w:pPr>
          </w:p>
          <w:p w14:paraId="45015F68" w14:textId="77777777" w:rsidR="00EA66F4" w:rsidRPr="00ED05E0" w:rsidRDefault="00EA66F4" w:rsidP="00EA66F4">
            <w:pPr>
              <w:rPr>
                <w:b/>
                <w:bCs/>
              </w:rPr>
            </w:pPr>
            <w:r w:rsidRPr="00ED05E0">
              <w:rPr>
                <w:b/>
                <w:bCs/>
              </w:rPr>
              <w:t xml:space="preserve">Vocabulary: </w:t>
            </w:r>
          </w:p>
          <w:p w14:paraId="60B5E881" w14:textId="77777777" w:rsidR="00EA66F4" w:rsidRPr="00575C63" w:rsidRDefault="00EA66F4" w:rsidP="00EA66F4">
            <w:r w:rsidRPr="00575C63">
              <w:t>author; title; illustrator; blurb; photograph; spine; cover; font</w:t>
            </w:r>
          </w:p>
          <w:p w14:paraId="3DA580E5" w14:textId="77777777" w:rsidR="00EA66F4" w:rsidRPr="00575C63" w:rsidRDefault="00EA66F4" w:rsidP="00EA66F4"/>
          <w:p w14:paraId="114E977A" w14:textId="77777777" w:rsidR="008109F6" w:rsidRDefault="008109F6" w:rsidP="008109F6">
            <w:pPr>
              <w:tabs>
                <w:tab w:val="left" w:pos="1067"/>
              </w:tabs>
            </w:pPr>
          </w:p>
          <w:p w14:paraId="0F15E556" w14:textId="77777777" w:rsidR="00EA66F4" w:rsidRDefault="00EA66F4" w:rsidP="008109F6">
            <w:pPr>
              <w:tabs>
                <w:tab w:val="left" w:pos="1067"/>
              </w:tabs>
            </w:pPr>
          </w:p>
          <w:p w14:paraId="560BC8B1" w14:textId="77777777" w:rsidR="00EA66F4" w:rsidRDefault="00EA66F4" w:rsidP="008109F6">
            <w:pPr>
              <w:tabs>
                <w:tab w:val="left" w:pos="1067"/>
              </w:tabs>
            </w:pPr>
          </w:p>
          <w:p w14:paraId="1D1F0DD6" w14:textId="77777777" w:rsidR="00EA66F4" w:rsidRDefault="00EA66F4" w:rsidP="008109F6">
            <w:pPr>
              <w:tabs>
                <w:tab w:val="left" w:pos="1067"/>
              </w:tabs>
            </w:pPr>
          </w:p>
          <w:p w14:paraId="4B6294EC" w14:textId="77777777" w:rsidR="00EA66F4" w:rsidRDefault="00EA66F4" w:rsidP="008109F6">
            <w:pPr>
              <w:tabs>
                <w:tab w:val="left" w:pos="1067"/>
              </w:tabs>
            </w:pPr>
          </w:p>
          <w:p w14:paraId="1FF7F4D5" w14:textId="77777777" w:rsidR="00EA66F4" w:rsidRDefault="00EA66F4" w:rsidP="008109F6">
            <w:pPr>
              <w:tabs>
                <w:tab w:val="left" w:pos="1067"/>
              </w:tabs>
            </w:pPr>
          </w:p>
          <w:p w14:paraId="067853B8" w14:textId="77777777" w:rsidR="00EA66F4" w:rsidRDefault="00EA66F4" w:rsidP="008109F6">
            <w:pPr>
              <w:tabs>
                <w:tab w:val="left" w:pos="1067"/>
              </w:tabs>
            </w:pPr>
          </w:p>
          <w:p w14:paraId="51306022" w14:textId="77777777" w:rsidR="00EA66F4" w:rsidRDefault="00EA66F4" w:rsidP="008109F6">
            <w:pPr>
              <w:tabs>
                <w:tab w:val="left" w:pos="1067"/>
              </w:tabs>
            </w:pPr>
          </w:p>
          <w:p w14:paraId="47E4CB39" w14:textId="77777777" w:rsidR="00EA66F4" w:rsidRDefault="00EA66F4" w:rsidP="008109F6">
            <w:pPr>
              <w:tabs>
                <w:tab w:val="left" w:pos="1067"/>
              </w:tabs>
            </w:pPr>
          </w:p>
          <w:p w14:paraId="2F551F80" w14:textId="77777777" w:rsidR="00EA66F4" w:rsidRDefault="00EA66F4" w:rsidP="008109F6">
            <w:pPr>
              <w:tabs>
                <w:tab w:val="left" w:pos="1067"/>
              </w:tabs>
            </w:pPr>
          </w:p>
          <w:p w14:paraId="6FA64A83" w14:textId="77777777" w:rsidR="00EA66F4" w:rsidRPr="00575C63" w:rsidRDefault="00EA66F4" w:rsidP="00EA66F4">
            <w:pPr>
              <w:tabs>
                <w:tab w:val="left" w:pos="1067"/>
              </w:tabs>
              <w:rPr>
                <w:b/>
                <w:bCs/>
              </w:rPr>
            </w:pPr>
            <w:r w:rsidRPr="00575C63">
              <w:rPr>
                <w:b/>
                <w:bCs/>
              </w:rPr>
              <w:t>Resources</w:t>
            </w:r>
          </w:p>
          <w:p w14:paraId="59857BB3" w14:textId="77777777" w:rsidR="00EA66F4" w:rsidRPr="00575C63" w:rsidRDefault="00EA66F4" w:rsidP="00EA66F4">
            <w:r w:rsidRPr="00575C63">
              <w:t>Fiction and Information Books related to animals</w:t>
            </w:r>
          </w:p>
          <w:p w14:paraId="70E76275" w14:textId="77777777" w:rsidR="00EA66F4" w:rsidRPr="00575C63" w:rsidRDefault="00EA66F4" w:rsidP="00EA66F4">
            <w:r w:rsidRPr="00575C63">
              <w:lastRenderedPageBreak/>
              <w:t>Familiar Picture Books and age-appropriate informative texts.</w:t>
            </w:r>
          </w:p>
          <w:p w14:paraId="77B919F0" w14:textId="77777777" w:rsidR="00EA66F4" w:rsidRDefault="00EA66F4" w:rsidP="00EA66F4">
            <w:pPr>
              <w:tabs>
                <w:tab w:val="left" w:pos="1067"/>
              </w:tabs>
            </w:pPr>
          </w:p>
          <w:p w14:paraId="1324FAB6" w14:textId="77777777" w:rsidR="00EA66F4" w:rsidRPr="00575C63" w:rsidRDefault="00EA66F4" w:rsidP="00EA66F4">
            <w:pPr>
              <w:tabs>
                <w:tab w:val="left" w:pos="1067"/>
              </w:tabs>
            </w:pPr>
          </w:p>
          <w:p w14:paraId="0CB2C899" w14:textId="77777777" w:rsidR="00EA66F4" w:rsidRPr="00575C63" w:rsidRDefault="00EA66F4" w:rsidP="00EA66F4">
            <w:pPr>
              <w:tabs>
                <w:tab w:val="left" w:pos="1067"/>
              </w:tabs>
            </w:pPr>
            <w:r w:rsidRPr="00575C63">
              <w:t>Fiction, Non-Fiction and Informative texts - in this case, information books</w:t>
            </w:r>
          </w:p>
          <w:p w14:paraId="41C65D10" w14:textId="77777777" w:rsidR="00EA66F4" w:rsidRPr="00575C63" w:rsidRDefault="00EA66F4" w:rsidP="00EA66F4">
            <w:pPr>
              <w:tabs>
                <w:tab w:val="left" w:pos="1067"/>
              </w:tabs>
              <w:rPr>
                <w:i/>
                <w:iCs/>
              </w:rPr>
            </w:pPr>
            <w:r w:rsidRPr="00575C63">
              <w:rPr>
                <w:i/>
                <w:iCs/>
              </w:rPr>
              <w:t xml:space="preserve">Use both </w:t>
            </w:r>
            <w:r>
              <w:rPr>
                <w:i/>
                <w:iCs/>
              </w:rPr>
              <w:t xml:space="preserve">terms </w:t>
            </w:r>
            <w:r w:rsidRPr="00575C63">
              <w:rPr>
                <w:i/>
                <w:iCs/>
              </w:rPr>
              <w:t>information texts/informative texts as students will encounter both as they learn.</w:t>
            </w:r>
          </w:p>
          <w:p w14:paraId="71ED1397" w14:textId="77777777" w:rsidR="00EA66F4" w:rsidRPr="00575C63" w:rsidRDefault="00EA66F4" w:rsidP="00EA66F4">
            <w:pPr>
              <w:tabs>
                <w:tab w:val="left" w:pos="1067"/>
              </w:tabs>
            </w:pPr>
          </w:p>
          <w:p w14:paraId="2F156D76" w14:textId="77777777" w:rsidR="00EA66F4" w:rsidRPr="00575C63" w:rsidRDefault="00EA66F4" w:rsidP="00EA66F4">
            <w:pPr>
              <w:tabs>
                <w:tab w:val="left" w:pos="1067"/>
              </w:tabs>
            </w:pPr>
          </w:p>
          <w:p w14:paraId="64150708" w14:textId="77777777" w:rsidR="00EA66F4" w:rsidRPr="00575C63" w:rsidRDefault="00EA66F4" w:rsidP="00EA66F4">
            <w:pPr>
              <w:tabs>
                <w:tab w:val="left" w:pos="1067"/>
              </w:tabs>
            </w:pPr>
          </w:p>
          <w:p w14:paraId="15BB9C78" w14:textId="77777777" w:rsidR="00EA66F4" w:rsidRPr="00575C63" w:rsidRDefault="00EA66F4" w:rsidP="00EA66F4">
            <w:pPr>
              <w:tabs>
                <w:tab w:val="left" w:pos="1067"/>
              </w:tabs>
            </w:pPr>
          </w:p>
          <w:p w14:paraId="596E63E9" w14:textId="77777777" w:rsidR="00EA66F4" w:rsidRPr="00575C63" w:rsidRDefault="00EA66F4" w:rsidP="00EA66F4">
            <w:pPr>
              <w:tabs>
                <w:tab w:val="left" w:pos="1067"/>
              </w:tabs>
            </w:pPr>
          </w:p>
          <w:p w14:paraId="7AFBC3F2" w14:textId="77777777" w:rsidR="00EA66F4" w:rsidRPr="00575C63" w:rsidRDefault="00EA66F4" w:rsidP="00EA66F4">
            <w:pPr>
              <w:tabs>
                <w:tab w:val="left" w:pos="1067"/>
              </w:tabs>
            </w:pPr>
          </w:p>
          <w:p w14:paraId="2799271B" w14:textId="77777777" w:rsidR="00EA66F4" w:rsidRPr="00575C63" w:rsidRDefault="00000000" w:rsidP="00EA66F4">
            <w:pPr>
              <w:tabs>
                <w:tab w:val="left" w:pos="1067"/>
              </w:tabs>
            </w:pPr>
            <w:hyperlink r:id="rId21" w:history="1">
              <w:r w:rsidR="00EA66F4" w:rsidRPr="00575C63">
                <w:rPr>
                  <w:rStyle w:val="Hyperlink"/>
                </w:rPr>
                <w:t>https://www.youtube.com/watch?v=Y55xWNUySZg</w:t>
              </w:r>
            </w:hyperlink>
            <w:r w:rsidR="00EA66F4" w:rsidRPr="00575C63">
              <w:t xml:space="preserve">   </w:t>
            </w:r>
            <w:r w:rsidR="00EA66F4" w:rsidRPr="00575C63">
              <w:rPr>
                <w:i/>
                <w:iCs/>
              </w:rPr>
              <w:t>researching the Honeybee.</w:t>
            </w:r>
            <w:r w:rsidR="00EA66F4" w:rsidRPr="00575C63">
              <w:t xml:space="preserve">  (3min 30secs)</w:t>
            </w:r>
          </w:p>
          <w:p w14:paraId="397E0AF4" w14:textId="77777777" w:rsidR="00EA66F4" w:rsidRPr="00575C63" w:rsidRDefault="00EA66F4" w:rsidP="00EA66F4">
            <w:pPr>
              <w:tabs>
                <w:tab w:val="left" w:pos="1067"/>
              </w:tabs>
            </w:pPr>
          </w:p>
          <w:p w14:paraId="33770BCE" w14:textId="77777777" w:rsidR="00EA66F4" w:rsidRDefault="00EA66F4" w:rsidP="008109F6">
            <w:pPr>
              <w:tabs>
                <w:tab w:val="left" w:pos="1067"/>
              </w:tabs>
            </w:pPr>
          </w:p>
          <w:p w14:paraId="790CBD84" w14:textId="77777777" w:rsidR="00EA66F4" w:rsidRPr="009B25F0" w:rsidRDefault="00EA66F4" w:rsidP="00EA66F4">
            <w:pPr>
              <w:tabs>
                <w:tab w:val="left" w:pos="1067"/>
              </w:tabs>
            </w:pPr>
            <w:r w:rsidRPr="009B25F0">
              <w:t xml:space="preserve">Resources: a variety of </w:t>
            </w:r>
            <w:r>
              <w:t>f</w:t>
            </w:r>
            <w:r w:rsidRPr="009B25F0">
              <w:t xml:space="preserve">iction and non-fictions texts including online video, audio, </w:t>
            </w:r>
            <w:r>
              <w:t>Photo and story or explanation, etc.</w:t>
            </w:r>
          </w:p>
          <w:p w14:paraId="78CF6F6E" w14:textId="77777777" w:rsidR="00F63006" w:rsidRPr="00494DCB" w:rsidRDefault="00F63006" w:rsidP="008109F6">
            <w:pPr>
              <w:tabs>
                <w:tab w:val="left" w:pos="1067"/>
              </w:tabs>
            </w:pPr>
          </w:p>
        </w:tc>
        <w:tc>
          <w:tcPr>
            <w:tcW w:w="2627" w:type="dxa"/>
          </w:tcPr>
          <w:p w14:paraId="48F2C02D" w14:textId="77777777" w:rsidR="00EA66F4" w:rsidRDefault="00EA66F4" w:rsidP="00EA66F4"/>
          <w:p w14:paraId="23C369DF" w14:textId="77777777" w:rsidR="00EA66F4" w:rsidRDefault="00EA66F4" w:rsidP="00EA66F4">
            <w:r w:rsidRPr="00F63006">
              <w:t xml:space="preserve">The first two activities introduce/ revise features of book covers and introduction to the idea of Fiction and Non-Fiction. </w:t>
            </w:r>
          </w:p>
          <w:p w14:paraId="1AC15C97" w14:textId="77777777" w:rsidR="00EA66F4" w:rsidRPr="00F63006" w:rsidRDefault="00EA66F4" w:rsidP="00EA66F4"/>
          <w:p w14:paraId="0709D8C3" w14:textId="77777777" w:rsidR="00EA66F4" w:rsidRDefault="00EA66F4" w:rsidP="00EA66F4">
            <w:r w:rsidRPr="00F63006">
              <w:t>Proceed to Activity 3 if your students do not require these introductory activities</w:t>
            </w:r>
          </w:p>
          <w:p w14:paraId="1FCD6465" w14:textId="77777777" w:rsidR="00EA66F4" w:rsidRDefault="00EA66F4" w:rsidP="00EA66F4"/>
          <w:p w14:paraId="259128F8" w14:textId="77777777" w:rsidR="00EA66F4" w:rsidRDefault="00EA66F4" w:rsidP="00EA66F4"/>
          <w:p w14:paraId="4CDD875D" w14:textId="77777777" w:rsidR="00EA66F4" w:rsidRDefault="00EA66F4" w:rsidP="00EA66F4"/>
          <w:p w14:paraId="699EC962" w14:textId="77777777" w:rsidR="00EA66F4" w:rsidRDefault="00EA66F4" w:rsidP="00EA66F4"/>
          <w:p w14:paraId="0BA0A333" w14:textId="77777777" w:rsidR="00EA66F4" w:rsidRDefault="00EA66F4" w:rsidP="00EA66F4"/>
          <w:p w14:paraId="2CA192E7" w14:textId="77777777" w:rsidR="00EA66F4" w:rsidRDefault="00EA66F4" w:rsidP="00EA66F4"/>
          <w:p w14:paraId="4D8D644F" w14:textId="77777777" w:rsidR="00EA66F4" w:rsidRDefault="00EA66F4" w:rsidP="00EA66F4"/>
          <w:p w14:paraId="444E13F9" w14:textId="77777777" w:rsidR="00EA66F4" w:rsidRDefault="00EA66F4" w:rsidP="00EA66F4"/>
          <w:p w14:paraId="0261192B" w14:textId="77777777" w:rsidR="00EA66F4" w:rsidRDefault="00EA66F4" w:rsidP="00EA66F4"/>
          <w:p w14:paraId="620F34B3" w14:textId="77777777" w:rsidR="00EA66F4" w:rsidRDefault="00EA66F4" w:rsidP="00EA66F4"/>
          <w:p w14:paraId="7C65AC10" w14:textId="77777777" w:rsidR="00EA66F4" w:rsidRDefault="00EA66F4" w:rsidP="00EA66F4"/>
          <w:p w14:paraId="6386EE60" w14:textId="77777777" w:rsidR="00EA66F4" w:rsidRDefault="00EA66F4" w:rsidP="00EA66F4"/>
          <w:p w14:paraId="4A73CFC9" w14:textId="77777777" w:rsidR="00EA66F4" w:rsidRDefault="00EA66F4" w:rsidP="00EA66F4"/>
          <w:p w14:paraId="57F735F9" w14:textId="77777777" w:rsidR="00EA66F4" w:rsidRDefault="00EA66F4" w:rsidP="00EA66F4"/>
          <w:p w14:paraId="41DE7723" w14:textId="77777777" w:rsidR="00EA66F4" w:rsidRDefault="00EA66F4" w:rsidP="00EA66F4"/>
          <w:p w14:paraId="0E8D3FDA" w14:textId="77777777" w:rsidR="00EA66F4" w:rsidRDefault="00EA66F4" w:rsidP="00EA66F4"/>
          <w:p w14:paraId="5BD74245" w14:textId="77777777" w:rsidR="00EA66F4" w:rsidRDefault="00EA66F4" w:rsidP="00EA66F4"/>
          <w:p w14:paraId="6C16341F" w14:textId="77777777" w:rsidR="00EA66F4" w:rsidRDefault="00EA66F4" w:rsidP="00EA66F4"/>
          <w:p w14:paraId="2ADA680C" w14:textId="77777777" w:rsidR="00EA66F4" w:rsidRDefault="00EA66F4" w:rsidP="00EA66F4"/>
          <w:p w14:paraId="17D665A9" w14:textId="77777777" w:rsidR="00EA66F4" w:rsidRDefault="00EA66F4" w:rsidP="00EA66F4"/>
          <w:p w14:paraId="1706BAF2" w14:textId="77777777" w:rsidR="00EA66F4" w:rsidRDefault="00EA66F4" w:rsidP="00EA66F4"/>
          <w:p w14:paraId="783E9261" w14:textId="77777777" w:rsidR="00EA66F4" w:rsidRDefault="00EA66F4" w:rsidP="00EA66F4"/>
          <w:p w14:paraId="1382837C" w14:textId="77777777" w:rsidR="00EA66F4" w:rsidRDefault="00EA66F4" w:rsidP="00EA66F4"/>
          <w:p w14:paraId="10FAE36C" w14:textId="77777777" w:rsidR="00EA66F4" w:rsidRDefault="00EA66F4" w:rsidP="00EA66F4"/>
          <w:p w14:paraId="03F362A1" w14:textId="77777777" w:rsidR="00EA66F4" w:rsidRDefault="00EA66F4" w:rsidP="00EA66F4"/>
          <w:p w14:paraId="2B1B7D67" w14:textId="77777777" w:rsidR="00EA66F4" w:rsidRDefault="00EA66F4" w:rsidP="00EA66F4"/>
          <w:p w14:paraId="58A693C3" w14:textId="77777777" w:rsidR="00EA66F4" w:rsidRDefault="00EA66F4" w:rsidP="00EA66F4"/>
          <w:p w14:paraId="097F744A" w14:textId="77777777" w:rsidR="00EA66F4" w:rsidRDefault="00EA66F4" w:rsidP="00EA66F4"/>
          <w:p w14:paraId="799CE331" w14:textId="77777777" w:rsidR="00EA66F4" w:rsidRDefault="00EA66F4" w:rsidP="00EA66F4">
            <w:pPr>
              <w:tabs>
                <w:tab w:val="left" w:pos="1067"/>
              </w:tabs>
            </w:pPr>
            <w:r w:rsidRPr="00AE5103">
              <w:rPr>
                <w:i/>
                <w:iCs/>
              </w:rPr>
              <w:t>Researching the Honeybee</w:t>
            </w:r>
            <w:r>
              <w:rPr>
                <w:i/>
                <w:iCs/>
              </w:rPr>
              <w:t xml:space="preserve"> Video:</w:t>
            </w:r>
            <w:r>
              <w:t xml:space="preserve"> Takes students through the basic differences between a story book and an informative text. It also touches upon other types of information texts such as newspaper, calendar, sign which you can extend with the students if you wish.</w:t>
            </w:r>
          </w:p>
          <w:p w14:paraId="12C4C45E" w14:textId="77777777" w:rsidR="00EA66F4" w:rsidRDefault="00EA66F4" w:rsidP="00EA66F4">
            <w:pPr>
              <w:tabs>
                <w:tab w:val="left" w:pos="1067"/>
              </w:tabs>
            </w:pPr>
          </w:p>
          <w:p w14:paraId="21ADFD7A" w14:textId="77777777" w:rsidR="00EA66F4" w:rsidRDefault="00EA66F4" w:rsidP="00EA66F4">
            <w:pPr>
              <w:tabs>
                <w:tab w:val="left" w:pos="1067"/>
              </w:tabs>
            </w:pPr>
            <w:r>
              <w:t xml:space="preserve">Use to consolidate or to revise. </w:t>
            </w:r>
          </w:p>
          <w:p w14:paraId="2AE1F50F" w14:textId="77777777" w:rsidR="00EA66F4" w:rsidRDefault="00EA66F4" w:rsidP="00EA66F4"/>
          <w:p w14:paraId="3982FBB8" w14:textId="77777777" w:rsidR="00631283" w:rsidRPr="00494DCB" w:rsidRDefault="00631283" w:rsidP="008109F6"/>
        </w:tc>
      </w:tr>
      <w:tr w:rsidR="008109F6" w14:paraId="55247EA2" w14:textId="77777777" w:rsidTr="008109F6">
        <w:trPr>
          <w:trHeight w:val="65"/>
        </w:trPr>
        <w:tc>
          <w:tcPr>
            <w:tcW w:w="2370" w:type="dxa"/>
          </w:tcPr>
          <w:p w14:paraId="172A0F96" w14:textId="77777777" w:rsidR="008109F6" w:rsidRPr="008109F6" w:rsidRDefault="008109F6" w:rsidP="008109F6">
            <w:pPr>
              <w:rPr>
                <w:b/>
                <w:bCs/>
              </w:rPr>
            </w:pPr>
          </w:p>
        </w:tc>
        <w:tc>
          <w:tcPr>
            <w:tcW w:w="7113" w:type="dxa"/>
          </w:tcPr>
          <w:p w14:paraId="43A4BC64" w14:textId="77777777" w:rsidR="008109F6" w:rsidRDefault="008109F6" w:rsidP="008109F6">
            <w:pPr>
              <w:rPr>
                <w:b/>
                <w:bCs/>
              </w:rPr>
            </w:pPr>
            <w:r w:rsidRPr="00575C63">
              <w:rPr>
                <w:b/>
                <w:bCs/>
              </w:rPr>
              <w:t>L</w:t>
            </w:r>
            <w:r>
              <w:rPr>
                <w:b/>
                <w:bCs/>
              </w:rPr>
              <w:t>earning Focus</w:t>
            </w:r>
            <w:r w:rsidRPr="00575C63">
              <w:rPr>
                <w:b/>
                <w:bCs/>
              </w:rPr>
              <w:t xml:space="preserve"> 3</w:t>
            </w:r>
          </w:p>
          <w:p w14:paraId="21DC2C6F" w14:textId="77777777" w:rsidR="008109F6" w:rsidRPr="009B25F0" w:rsidRDefault="008109F6" w:rsidP="008109F6">
            <w:pPr>
              <w:rPr>
                <w:i/>
                <w:iCs/>
              </w:rPr>
            </w:pPr>
            <w:r w:rsidRPr="009B25F0">
              <w:rPr>
                <w:i/>
                <w:iCs/>
              </w:rPr>
              <w:t>We are learning about the features of informative texts.</w:t>
            </w:r>
          </w:p>
          <w:p w14:paraId="16A16B94" w14:textId="77777777" w:rsidR="008109F6" w:rsidRPr="00575C63" w:rsidRDefault="008109F6" w:rsidP="008109F6"/>
          <w:p w14:paraId="49A8CAA8" w14:textId="77777777" w:rsidR="008109F6" w:rsidRPr="00575C63" w:rsidRDefault="008109F6" w:rsidP="008109F6">
            <w:r w:rsidRPr="00575C63">
              <w:t xml:space="preserve">Students work in small groups or pairs with at least one information text. As you find each feature in your book (or Big Book), have them identify the same feature in their books. Discuss the purpose of each feature.  How does the feature help the reader to find information and to learn about that animal? </w:t>
            </w:r>
          </w:p>
          <w:p w14:paraId="6B736A37" w14:textId="77777777" w:rsidR="008109F6" w:rsidRPr="00575C63" w:rsidRDefault="008109F6" w:rsidP="008109F6">
            <w:r w:rsidRPr="00575C63">
              <w:lastRenderedPageBreak/>
              <w:t>Table of Contents (or Contents) directs the reader to a specific chapter</w:t>
            </w:r>
          </w:p>
          <w:p w14:paraId="45BEC25B" w14:textId="77777777" w:rsidR="008109F6" w:rsidRPr="00575C63" w:rsidRDefault="008109F6" w:rsidP="008109F6">
            <w:r w:rsidRPr="00575C63">
              <w:t>Chapter Title tells what information can be found there</w:t>
            </w:r>
          </w:p>
          <w:p w14:paraId="4232F8FF" w14:textId="77777777" w:rsidR="008109F6" w:rsidRPr="00575C63" w:rsidRDefault="008109F6" w:rsidP="008109F6">
            <w:r w:rsidRPr="00575C63">
              <w:t xml:space="preserve">Headings breaks up the information </w:t>
            </w:r>
          </w:p>
          <w:p w14:paraId="3887239B" w14:textId="77777777" w:rsidR="008109F6" w:rsidRPr="00575C63" w:rsidRDefault="008109F6" w:rsidP="008109F6">
            <w:r w:rsidRPr="00575C63">
              <w:t xml:space="preserve">Text Box groups interesting facts </w:t>
            </w:r>
          </w:p>
          <w:p w14:paraId="336DCA66" w14:textId="77777777" w:rsidR="008109F6" w:rsidRPr="00575C63" w:rsidRDefault="008109F6" w:rsidP="008109F6">
            <w:r w:rsidRPr="00575C63">
              <w:t>Index gives the meaning of new vocabulary</w:t>
            </w:r>
          </w:p>
          <w:p w14:paraId="15FA83C6" w14:textId="77777777" w:rsidR="008109F6" w:rsidRPr="00575C63" w:rsidRDefault="008109F6" w:rsidP="008109F6">
            <w:r w:rsidRPr="00575C63">
              <w:t>Glossary directs the reader to specific topic wherever it appears in the book.</w:t>
            </w:r>
          </w:p>
          <w:p w14:paraId="469DF8CE" w14:textId="77777777" w:rsidR="008109F6" w:rsidRPr="00575C63" w:rsidRDefault="008109F6" w:rsidP="008109F6">
            <w:r w:rsidRPr="00575C63">
              <w:t>Diagrams present the information in a pictorial way</w:t>
            </w:r>
          </w:p>
          <w:p w14:paraId="355EC151" w14:textId="77777777" w:rsidR="008109F6" w:rsidRDefault="008109F6" w:rsidP="008109F6">
            <w:r w:rsidRPr="00575C63">
              <w:t xml:space="preserve">Photographs of real images of the person, animal, object, place, </w:t>
            </w:r>
          </w:p>
          <w:p w14:paraId="0F2B0909" w14:textId="77777777" w:rsidR="008109F6" w:rsidRDefault="008109F6" w:rsidP="008109F6">
            <w:r>
              <w:t>Students individually or in pairs try out the various features for themselves.</w:t>
            </w:r>
          </w:p>
          <w:p w14:paraId="01065220" w14:textId="77777777" w:rsidR="008109F6" w:rsidRDefault="008109F6" w:rsidP="008109F6"/>
          <w:p w14:paraId="6A893D69" w14:textId="77777777" w:rsidR="008109F6" w:rsidRPr="00575C63" w:rsidRDefault="008109F6" w:rsidP="008109F6">
            <w:r>
              <w:t>Give students time to browse their books and share something they learned, or that interests them, with the group. Encourage questions as well.</w:t>
            </w:r>
          </w:p>
          <w:p w14:paraId="2E05D04B" w14:textId="77777777" w:rsidR="008109F6" w:rsidRDefault="008109F6" w:rsidP="008109F6">
            <w:pPr>
              <w:rPr>
                <w:b/>
                <w:bCs/>
              </w:rPr>
            </w:pPr>
          </w:p>
        </w:tc>
        <w:tc>
          <w:tcPr>
            <w:tcW w:w="3260" w:type="dxa"/>
          </w:tcPr>
          <w:p w14:paraId="3014A8CF" w14:textId="77777777" w:rsidR="008109F6" w:rsidRPr="008109F6" w:rsidRDefault="008109F6" w:rsidP="008109F6">
            <w:pPr>
              <w:tabs>
                <w:tab w:val="left" w:pos="1067"/>
              </w:tabs>
            </w:pPr>
            <w:r w:rsidRPr="008109F6">
              <w:lastRenderedPageBreak/>
              <w:t>Resources: Animal informative texts that contain some or all of the main features of Table of Contents; Chapters; Headings; Glossary; Index; text boxes; diagrams; photographs</w:t>
            </w:r>
          </w:p>
        </w:tc>
        <w:tc>
          <w:tcPr>
            <w:tcW w:w="2627" w:type="dxa"/>
          </w:tcPr>
          <w:p w14:paraId="239CE5B1" w14:textId="77777777" w:rsidR="008109F6" w:rsidRPr="00494DCB" w:rsidRDefault="008109F6" w:rsidP="008109F6">
            <w:pPr>
              <w:rPr>
                <w:i/>
                <w:iCs/>
              </w:rPr>
            </w:pPr>
          </w:p>
        </w:tc>
      </w:tr>
      <w:tr w:rsidR="0080506C" w14:paraId="469DEB25" w14:textId="77777777" w:rsidTr="0080506C">
        <w:tc>
          <w:tcPr>
            <w:tcW w:w="15370" w:type="dxa"/>
            <w:gridSpan w:val="4"/>
            <w:shd w:val="clear" w:color="auto" w:fill="E7E6E6" w:themeFill="background2"/>
          </w:tcPr>
          <w:p w14:paraId="741AE3B1" w14:textId="77777777" w:rsidR="0080506C" w:rsidRDefault="00494DCB" w:rsidP="00B30B02">
            <w:pPr>
              <w:pStyle w:val="Heading4"/>
            </w:pPr>
            <w:r>
              <w:t>SCIENCE</w:t>
            </w:r>
          </w:p>
        </w:tc>
      </w:tr>
      <w:tr w:rsidR="00A40C1E" w14:paraId="3486ED98" w14:textId="77777777" w:rsidTr="008109F6">
        <w:tc>
          <w:tcPr>
            <w:tcW w:w="2370" w:type="dxa"/>
          </w:tcPr>
          <w:p w14:paraId="3352CF5F" w14:textId="77777777" w:rsidR="00A40C1E" w:rsidRDefault="00A40C1E" w:rsidP="00A40C1E">
            <w:pPr>
              <w:rPr>
                <w:b/>
                <w:color w:val="000000" w:themeColor="text1"/>
              </w:rPr>
            </w:pPr>
            <w:r w:rsidRPr="000C0A70">
              <w:rPr>
                <w:b/>
                <w:color w:val="000000" w:themeColor="text1"/>
              </w:rPr>
              <w:t>Science understanding</w:t>
            </w:r>
            <w:r>
              <w:rPr>
                <w:b/>
                <w:color w:val="000000" w:themeColor="text1"/>
              </w:rPr>
              <w:t>:</w:t>
            </w:r>
          </w:p>
          <w:p w14:paraId="0AEA3CB1" w14:textId="77777777" w:rsidR="00A40C1E" w:rsidRDefault="00A40C1E" w:rsidP="00A40C1E">
            <w:r w:rsidRPr="000C0A70">
              <w:rPr>
                <w:b/>
                <w:bCs/>
                <w:color w:val="000000" w:themeColor="text1"/>
              </w:rPr>
              <w:t>Biological sciences</w:t>
            </w:r>
          </w:p>
          <w:p w14:paraId="57270939" w14:textId="77777777" w:rsidR="00A40C1E" w:rsidRDefault="00A40C1E" w:rsidP="00A40C1E">
            <w:r>
              <w:t>Students observe external features of plants and animals and describe ways they can be grouped based on these features.</w:t>
            </w:r>
          </w:p>
          <w:p w14:paraId="0F99AF05" w14:textId="77777777" w:rsidR="00A40C1E" w:rsidRDefault="00000000" w:rsidP="00A40C1E">
            <w:pPr>
              <w:spacing w:after="120"/>
              <w:ind w:right="432"/>
              <w:rPr>
                <w:iCs/>
                <w:color w:val="000000" w:themeColor="text1"/>
                <w:szCs w:val="20"/>
              </w:rPr>
            </w:pPr>
            <w:hyperlink r:id="rId22" w:history="1">
              <w:r w:rsidR="00A40C1E" w:rsidRPr="00C41606">
                <w:rPr>
                  <w:rStyle w:val="Hyperlink"/>
                </w:rPr>
                <w:t>AC9SFU01</w:t>
              </w:r>
            </w:hyperlink>
          </w:p>
        </w:tc>
        <w:tc>
          <w:tcPr>
            <w:tcW w:w="7113" w:type="dxa"/>
          </w:tcPr>
          <w:p w14:paraId="15DC0818" w14:textId="77777777" w:rsidR="00A40C1E" w:rsidRDefault="00A40C1E" w:rsidP="00A40C1E">
            <w:pPr>
              <w:rPr>
                <w:b/>
                <w:bCs/>
              </w:rPr>
            </w:pPr>
            <w:r w:rsidRPr="00575C63">
              <w:rPr>
                <w:b/>
                <w:bCs/>
              </w:rPr>
              <w:lastRenderedPageBreak/>
              <w:t>L</w:t>
            </w:r>
            <w:r>
              <w:rPr>
                <w:b/>
                <w:bCs/>
              </w:rPr>
              <w:t xml:space="preserve">earning Focus </w:t>
            </w:r>
            <w:r w:rsidRPr="00575C63">
              <w:rPr>
                <w:b/>
                <w:bCs/>
              </w:rPr>
              <w:t>1</w:t>
            </w:r>
          </w:p>
          <w:p w14:paraId="352F39D1" w14:textId="77777777" w:rsidR="00A40C1E" w:rsidRPr="009707D2" w:rsidRDefault="00A40C1E" w:rsidP="00A40C1E">
            <w:pPr>
              <w:rPr>
                <w:i/>
                <w:iCs/>
              </w:rPr>
            </w:pPr>
            <w:r w:rsidRPr="009707D2">
              <w:rPr>
                <w:i/>
                <w:iCs/>
              </w:rPr>
              <w:t>We are learning about the external features of living things.</w:t>
            </w:r>
          </w:p>
          <w:p w14:paraId="6FC9CA22" w14:textId="77777777" w:rsidR="00A40C1E" w:rsidRDefault="00A40C1E" w:rsidP="00A40C1E">
            <w:pPr>
              <w:rPr>
                <w:b/>
                <w:bCs/>
                <w:i/>
                <w:iCs/>
              </w:rPr>
            </w:pPr>
          </w:p>
          <w:p w14:paraId="2B5C77EF" w14:textId="77777777" w:rsidR="00A40C1E" w:rsidRPr="00575C63" w:rsidRDefault="00A40C1E" w:rsidP="00A40C1E">
            <w:pPr>
              <w:rPr>
                <w:b/>
                <w:bCs/>
                <w:i/>
                <w:iCs/>
              </w:rPr>
            </w:pPr>
            <w:r w:rsidRPr="00575C63">
              <w:rPr>
                <w:b/>
                <w:bCs/>
                <w:i/>
                <w:iCs/>
              </w:rPr>
              <w:t>Introduction to external features of living things</w:t>
            </w:r>
          </w:p>
          <w:p w14:paraId="1571CFC9" w14:textId="77777777" w:rsidR="00A40C1E" w:rsidRPr="00575C63" w:rsidRDefault="00A40C1E" w:rsidP="00A40C1E">
            <w:pPr>
              <w:rPr>
                <w:i/>
                <w:iCs/>
              </w:rPr>
            </w:pPr>
            <w:r w:rsidRPr="00575C63">
              <w:rPr>
                <w:i/>
                <w:iCs/>
              </w:rPr>
              <w:t>How are we the same? How are we different?</w:t>
            </w:r>
          </w:p>
          <w:p w14:paraId="4A3D2231" w14:textId="77777777" w:rsidR="00A40C1E" w:rsidRPr="00575C63" w:rsidRDefault="00A40C1E" w:rsidP="00A40C1E">
            <w:r w:rsidRPr="00575C63">
              <w:t>We are going to use information about one another only from what we can see (external features).</w:t>
            </w:r>
          </w:p>
          <w:p w14:paraId="26559947" w14:textId="77777777" w:rsidR="00A40C1E" w:rsidRPr="00575C63" w:rsidRDefault="00A40C1E" w:rsidP="00A40C1E">
            <w:r w:rsidRPr="00575C63">
              <w:t xml:space="preserve">Discuss the external features of one another, in general, ensuring that everyone is respectful and appreciative of our similarities and differences. </w:t>
            </w:r>
          </w:p>
          <w:p w14:paraId="3CE60CB7" w14:textId="77777777" w:rsidR="00A40C1E" w:rsidRPr="00575C63" w:rsidRDefault="00A40C1E" w:rsidP="00A40C1E"/>
          <w:p w14:paraId="60828CBD" w14:textId="77777777" w:rsidR="00A40C1E" w:rsidRPr="00575C63" w:rsidRDefault="00A40C1E" w:rsidP="00A40C1E">
            <w:r w:rsidRPr="00575C63">
              <w:t>Some discussion examples:</w:t>
            </w:r>
          </w:p>
          <w:p w14:paraId="0B5E1AB6" w14:textId="77777777" w:rsidR="00A40C1E" w:rsidRPr="00575C63" w:rsidRDefault="00A40C1E" w:rsidP="00A40C1E">
            <w:r w:rsidRPr="00575C63">
              <w:lastRenderedPageBreak/>
              <w:t xml:space="preserve">When </w:t>
            </w:r>
            <w:r w:rsidRPr="00575C63">
              <w:rPr>
                <w:i/>
                <w:iCs/>
              </w:rPr>
              <w:t>student X</w:t>
            </w:r>
            <w:r w:rsidRPr="00575C63">
              <w:t xml:space="preserve"> walks into the room, how do we know that it is them?  What if that person has a broken arm? Something has changed. How do we still know that person?</w:t>
            </w:r>
          </w:p>
          <w:p w14:paraId="343368BF" w14:textId="77777777" w:rsidR="00A40C1E" w:rsidRPr="00575C63" w:rsidRDefault="00A40C1E" w:rsidP="00A40C1E"/>
          <w:p w14:paraId="33463CCE" w14:textId="77777777" w:rsidR="00A40C1E" w:rsidRPr="00575C63" w:rsidRDefault="00A40C1E" w:rsidP="00A40C1E">
            <w:r w:rsidRPr="00575C63">
              <w:t>How might we change our external features? (Haircut; grow taller/older etc)</w:t>
            </w:r>
          </w:p>
          <w:p w14:paraId="28978760" w14:textId="77777777" w:rsidR="00A40C1E" w:rsidRPr="00575C63" w:rsidRDefault="00A40C1E" w:rsidP="00A40C1E">
            <w:r w:rsidRPr="00575C63">
              <w:t>Which external features stay mostly the same, even as we grow? What external feature of yours is your favourite? etc.</w:t>
            </w:r>
          </w:p>
          <w:p w14:paraId="58312DDD" w14:textId="77777777" w:rsidR="00A40C1E" w:rsidRPr="00575C63" w:rsidRDefault="00A40C1E" w:rsidP="00A40C1E"/>
          <w:p w14:paraId="71B955C4" w14:textId="77777777" w:rsidR="00A40C1E" w:rsidRPr="00575C63" w:rsidRDefault="00A40C1E" w:rsidP="00A40C1E">
            <w:r w:rsidRPr="00575C63">
              <w:t>Who has external features that are very much like other people in their family? (Skin colour; curly hair; eyes etc)</w:t>
            </w:r>
          </w:p>
          <w:p w14:paraId="6E1C4247" w14:textId="77777777" w:rsidR="00A40C1E" w:rsidRDefault="00A40C1E" w:rsidP="00A40C1E"/>
          <w:p w14:paraId="4D278438" w14:textId="77777777" w:rsidR="00A40C1E" w:rsidRPr="00575C63" w:rsidRDefault="00A40C1E" w:rsidP="00A40C1E">
            <w:pPr>
              <w:rPr>
                <w:b/>
                <w:bCs/>
              </w:rPr>
            </w:pPr>
            <w:r w:rsidRPr="00575C63">
              <w:rPr>
                <w:b/>
                <w:bCs/>
              </w:rPr>
              <w:t>Learning Activity</w:t>
            </w:r>
            <w:r>
              <w:rPr>
                <w:b/>
                <w:bCs/>
              </w:rPr>
              <w:t xml:space="preserve"> 1</w:t>
            </w:r>
          </w:p>
          <w:p w14:paraId="00083DE0" w14:textId="77777777" w:rsidR="00A40C1E" w:rsidRPr="00575C63" w:rsidRDefault="00A40C1E" w:rsidP="00A40C1E">
            <w:r w:rsidRPr="00575C63">
              <w:t>Watch the video “Let’s Explore Fur Feathers, Scales and Skin”</w:t>
            </w:r>
          </w:p>
          <w:p w14:paraId="573A7292" w14:textId="77777777" w:rsidR="00A40C1E" w:rsidRPr="00575C63" w:rsidRDefault="00A40C1E" w:rsidP="00A40C1E">
            <w:r w:rsidRPr="00575C63">
              <w:t>Pause the video whenever for discussion, clarification etc.</w:t>
            </w:r>
          </w:p>
          <w:p w14:paraId="784A2DB8" w14:textId="77777777" w:rsidR="00A40C1E" w:rsidRPr="00575C63" w:rsidRDefault="00A40C1E" w:rsidP="00A40C1E">
            <w:r w:rsidRPr="00575C63">
              <w:t>As a class construct a table or other graphic organiser of animals sorted according to a major external feature (e.g., fur, feathers, scales, skin). Independently or with a learning partner/team, students use the information books, pictures, photographs, prior knowledge etc. to find other animals to include in the table.</w:t>
            </w:r>
          </w:p>
          <w:p w14:paraId="50C8DBC9" w14:textId="77777777" w:rsidR="00A40C1E" w:rsidRPr="00575C63" w:rsidRDefault="00A40C1E" w:rsidP="00A40C1E">
            <w:r w:rsidRPr="00575C63">
              <w:t>After joint construction, the students explore and choose other visual ways of presenting their information. *</w:t>
            </w:r>
          </w:p>
          <w:p w14:paraId="44A4963F" w14:textId="77777777" w:rsidR="00A40C1E" w:rsidRPr="00575C63" w:rsidRDefault="00A40C1E" w:rsidP="00A40C1E">
            <w:r w:rsidRPr="00575C63">
              <w:t>Extend the activity by re</w:t>
            </w:r>
            <w:r>
              <w:t>-</w:t>
            </w:r>
            <w:r w:rsidRPr="00575C63">
              <w:t>sorting according to a different set of external features.</w:t>
            </w:r>
          </w:p>
          <w:p w14:paraId="7924BBC3" w14:textId="77777777" w:rsidR="00A40C1E" w:rsidRPr="00575C63" w:rsidRDefault="00A40C1E" w:rsidP="00A40C1E"/>
          <w:p w14:paraId="11440F9E" w14:textId="77777777" w:rsidR="00A40C1E" w:rsidRPr="00575C63" w:rsidRDefault="00A40C1E" w:rsidP="00A40C1E">
            <w:r w:rsidRPr="00575C63">
              <w:t xml:space="preserve">The same can be done for fruits and vegetables, identifying them as parts of a plant - root, flowers, stem, or leaves.  </w:t>
            </w:r>
          </w:p>
          <w:p w14:paraId="7B17E9E6" w14:textId="77777777" w:rsidR="00A40C1E" w:rsidRPr="00575C63" w:rsidRDefault="00A40C1E" w:rsidP="00A40C1E"/>
          <w:p w14:paraId="5F752406" w14:textId="77777777" w:rsidR="00A40C1E" w:rsidRPr="00575C63" w:rsidRDefault="00A40C1E" w:rsidP="00A40C1E">
            <w:r w:rsidRPr="00575C63">
              <w:t>At any time within this Learning Activity and ongoing, Students will enjoy playing “Garden Detective”.</w:t>
            </w:r>
          </w:p>
          <w:p w14:paraId="2BF3E39B" w14:textId="77777777" w:rsidR="00A40C1E" w:rsidRPr="00575C63" w:rsidRDefault="00A40C1E" w:rsidP="00A40C1E"/>
          <w:p w14:paraId="466F7A97" w14:textId="77777777" w:rsidR="00A40C1E" w:rsidRPr="00494DCB" w:rsidRDefault="00A40C1E" w:rsidP="00EA66F4">
            <w:r w:rsidRPr="00575C63">
              <w:t>Assessment or follow up Activity</w:t>
            </w:r>
          </w:p>
        </w:tc>
        <w:tc>
          <w:tcPr>
            <w:tcW w:w="3260" w:type="dxa"/>
          </w:tcPr>
          <w:p w14:paraId="3DBEBF0F" w14:textId="77777777" w:rsidR="00A40C1E" w:rsidRPr="00ED05E0" w:rsidRDefault="00A40C1E" w:rsidP="00A40C1E">
            <w:pPr>
              <w:rPr>
                <w:b/>
                <w:bCs/>
              </w:rPr>
            </w:pPr>
            <w:r w:rsidRPr="00ED05E0">
              <w:rPr>
                <w:b/>
                <w:bCs/>
              </w:rPr>
              <w:lastRenderedPageBreak/>
              <w:t>Resources:</w:t>
            </w:r>
          </w:p>
          <w:p w14:paraId="59B471DF" w14:textId="77777777" w:rsidR="00A40C1E" w:rsidRPr="00575C63" w:rsidRDefault="00A40C1E" w:rsidP="00A40C1E"/>
          <w:p w14:paraId="7A816687" w14:textId="77777777" w:rsidR="00A40C1E" w:rsidRPr="00575C63" w:rsidRDefault="00A40C1E" w:rsidP="00A40C1E"/>
          <w:p w14:paraId="5147462C" w14:textId="77777777" w:rsidR="00A40C1E" w:rsidRPr="00575C63" w:rsidRDefault="00A40C1E" w:rsidP="00A40C1E"/>
          <w:p w14:paraId="365BED03" w14:textId="77777777" w:rsidR="00A40C1E" w:rsidRPr="00575C63" w:rsidRDefault="00A40C1E" w:rsidP="00A40C1E">
            <w:r w:rsidRPr="00575C63">
              <w:t>“Let’s Explore Fur Feathers, Scales and Skin”</w:t>
            </w:r>
          </w:p>
          <w:p w14:paraId="7FA05C8F" w14:textId="77777777" w:rsidR="00A40C1E" w:rsidRPr="00575C63" w:rsidRDefault="00000000" w:rsidP="00A40C1E">
            <w:hyperlink r:id="rId23" w:history="1">
              <w:r w:rsidR="00A40C1E" w:rsidRPr="00575C63">
                <w:rPr>
                  <w:rStyle w:val="Hyperlink"/>
                </w:rPr>
                <w:t>https://www.youtube.com/watch?v=dkjFa9uoGEk&amp;t=141s</w:t>
              </w:r>
            </w:hyperlink>
          </w:p>
          <w:p w14:paraId="460BDD4C" w14:textId="77777777" w:rsidR="00A40C1E" w:rsidRPr="00575C63" w:rsidRDefault="00A40C1E" w:rsidP="00A40C1E">
            <w:pPr>
              <w:rPr>
                <w:i/>
                <w:iCs/>
              </w:rPr>
            </w:pPr>
          </w:p>
          <w:p w14:paraId="5035967B" w14:textId="77777777" w:rsidR="00A40C1E" w:rsidRPr="00575C63" w:rsidRDefault="00A40C1E" w:rsidP="00A40C1E">
            <w:r w:rsidRPr="00575C63">
              <w:t xml:space="preserve">Online Interactive Game: “Garden Detective” Students </w:t>
            </w:r>
            <w:r w:rsidRPr="00575C63">
              <w:lastRenderedPageBreak/>
              <w:t>explore a garden for insects. They collect, learn about their features and return to their habitat.</w:t>
            </w:r>
          </w:p>
          <w:p w14:paraId="32DADFC6" w14:textId="77777777" w:rsidR="00A40C1E" w:rsidRPr="00575C63" w:rsidRDefault="00000000" w:rsidP="00A40C1E">
            <w:hyperlink r:id="rId24" w:history="1">
              <w:r w:rsidR="00A40C1E" w:rsidRPr="00575C63">
                <w:rPr>
                  <w:rStyle w:val="Hyperlink"/>
                </w:rPr>
                <w:t>https://www.scootle.edu.au/ec/viewing/L699/index.html#</w:t>
              </w:r>
            </w:hyperlink>
          </w:p>
          <w:p w14:paraId="11C788C6" w14:textId="77777777" w:rsidR="00A40C1E" w:rsidRPr="00575C63" w:rsidRDefault="00A40C1E" w:rsidP="00A40C1E"/>
          <w:p w14:paraId="2ED6BF3D" w14:textId="77777777" w:rsidR="00A40C1E" w:rsidRPr="00575C63" w:rsidRDefault="00A40C1E" w:rsidP="00A40C1E"/>
          <w:p w14:paraId="7F73608C" w14:textId="77777777" w:rsidR="00A40C1E" w:rsidRPr="00575C63" w:rsidRDefault="00A40C1E" w:rsidP="00A40C1E"/>
          <w:p w14:paraId="084BCF74" w14:textId="77777777" w:rsidR="00A40C1E" w:rsidRPr="00575C63" w:rsidRDefault="00A40C1E" w:rsidP="00A40C1E">
            <w:r w:rsidRPr="00ED05E0">
              <w:rPr>
                <w:b/>
                <w:bCs/>
              </w:rPr>
              <w:t>Vocabulary</w:t>
            </w:r>
            <w:r w:rsidRPr="00575C63">
              <w:t xml:space="preserve">: </w:t>
            </w:r>
          </w:p>
          <w:p w14:paraId="5F623A87" w14:textId="77777777" w:rsidR="00A40C1E" w:rsidRPr="00575C63" w:rsidRDefault="00A40C1E" w:rsidP="00A40C1E">
            <w:r w:rsidRPr="00575C63">
              <w:t xml:space="preserve">external features: mammals, reptiles, insects, exoskeleton, shed, </w:t>
            </w:r>
            <w:r>
              <w:t>same, similar, different.</w:t>
            </w:r>
          </w:p>
          <w:p w14:paraId="566C3F62" w14:textId="77777777" w:rsidR="00A40C1E" w:rsidRDefault="00A40C1E" w:rsidP="00A40C1E">
            <w:pPr>
              <w:tabs>
                <w:tab w:val="left" w:pos="1067"/>
              </w:tabs>
            </w:pPr>
          </w:p>
          <w:p w14:paraId="11C8737D" w14:textId="77777777" w:rsidR="00EA66F4" w:rsidRDefault="00EA66F4" w:rsidP="00A40C1E">
            <w:pPr>
              <w:tabs>
                <w:tab w:val="left" w:pos="1067"/>
              </w:tabs>
            </w:pPr>
          </w:p>
          <w:p w14:paraId="52033091" w14:textId="77777777" w:rsidR="00EA66F4" w:rsidRDefault="00EA66F4" w:rsidP="00A40C1E">
            <w:pPr>
              <w:tabs>
                <w:tab w:val="left" w:pos="1067"/>
              </w:tabs>
            </w:pPr>
          </w:p>
          <w:p w14:paraId="5F6B0051" w14:textId="77777777" w:rsidR="00EA66F4" w:rsidRDefault="00EA66F4" w:rsidP="00A40C1E">
            <w:pPr>
              <w:tabs>
                <w:tab w:val="left" w:pos="1067"/>
              </w:tabs>
            </w:pPr>
          </w:p>
          <w:p w14:paraId="26F814DE" w14:textId="77777777" w:rsidR="00EA66F4" w:rsidRDefault="00EA66F4" w:rsidP="00A40C1E">
            <w:pPr>
              <w:tabs>
                <w:tab w:val="left" w:pos="1067"/>
              </w:tabs>
            </w:pPr>
          </w:p>
          <w:p w14:paraId="164562A4" w14:textId="77777777" w:rsidR="00EA66F4" w:rsidRPr="009707D2" w:rsidRDefault="00EA66F4" w:rsidP="00EA66F4">
            <w:pPr>
              <w:rPr>
                <w:color w:val="000000" w:themeColor="text1"/>
              </w:rPr>
            </w:pPr>
            <w:r w:rsidRPr="009707D2">
              <w:rPr>
                <w:color w:val="000000" w:themeColor="text1"/>
              </w:rPr>
              <w:t>“Identifying external features of Australian Wildlife” activity booklet.</w:t>
            </w:r>
          </w:p>
          <w:p w14:paraId="7EE5E6D2" w14:textId="77777777" w:rsidR="00EA66F4" w:rsidRPr="00575C63" w:rsidRDefault="00EA66F4" w:rsidP="00A40C1E">
            <w:pPr>
              <w:tabs>
                <w:tab w:val="left" w:pos="1067"/>
              </w:tabs>
            </w:pPr>
          </w:p>
          <w:p w14:paraId="54D4FDCC" w14:textId="77777777" w:rsidR="00A40C1E" w:rsidRPr="00494DCB" w:rsidRDefault="00A40C1E" w:rsidP="00494DCB"/>
        </w:tc>
        <w:tc>
          <w:tcPr>
            <w:tcW w:w="2627" w:type="dxa"/>
          </w:tcPr>
          <w:p w14:paraId="0A197087" w14:textId="77777777" w:rsidR="00A40C1E" w:rsidRDefault="00A40C1E" w:rsidP="00494DCB"/>
          <w:p w14:paraId="0CFE905C" w14:textId="77777777" w:rsidR="00A40C1E" w:rsidRPr="009707D2" w:rsidRDefault="00A40C1E" w:rsidP="00A40C1E">
            <w:pPr>
              <w:rPr>
                <w:i/>
                <w:iCs/>
              </w:rPr>
            </w:pPr>
            <w:r w:rsidRPr="009707D2">
              <w:rPr>
                <w:i/>
                <w:iCs/>
              </w:rPr>
              <w:t>Other possible activities:</w:t>
            </w:r>
          </w:p>
          <w:p w14:paraId="1CF4DE6F" w14:textId="77777777" w:rsidR="00A40C1E" w:rsidRDefault="00A40C1E" w:rsidP="00A40C1E">
            <w:r>
              <w:t>Create a pictorial comparison activity regarding external features of the students - whole class or in groups.</w:t>
            </w:r>
          </w:p>
          <w:p w14:paraId="790606F6" w14:textId="77777777" w:rsidR="00A40C1E" w:rsidRDefault="00A40C1E" w:rsidP="00A40C1E"/>
          <w:p w14:paraId="774605DF" w14:textId="77777777" w:rsidR="00A40C1E" w:rsidRDefault="00A40C1E" w:rsidP="00A40C1E">
            <w:r>
              <w:t xml:space="preserve">Self-portrait with external features </w:t>
            </w:r>
            <w:r>
              <w:lastRenderedPageBreak/>
              <w:t>labelled - classroom display.</w:t>
            </w:r>
          </w:p>
          <w:p w14:paraId="545C3B9D" w14:textId="77777777" w:rsidR="00A40C1E" w:rsidRDefault="00A40C1E" w:rsidP="00A40C1E"/>
          <w:p w14:paraId="7167DCC2" w14:textId="77777777" w:rsidR="00A40C1E" w:rsidRDefault="00A40C1E" w:rsidP="00A40C1E">
            <w:r>
              <w:t>Create a brand new creature with all kinds of mixed up external features. Label them, name your creature - classroom display.</w:t>
            </w:r>
          </w:p>
          <w:p w14:paraId="388CFFCE" w14:textId="77777777" w:rsidR="00A40C1E" w:rsidRDefault="00A40C1E" w:rsidP="00A40C1E"/>
          <w:p w14:paraId="143E4919" w14:textId="77777777" w:rsidR="00A40C1E" w:rsidRPr="00494DCB" w:rsidRDefault="00A40C1E" w:rsidP="00494DCB"/>
        </w:tc>
      </w:tr>
      <w:tr w:rsidR="00494DCB" w14:paraId="7BBD7E87" w14:textId="77777777" w:rsidTr="008109F6">
        <w:tc>
          <w:tcPr>
            <w:tcW w:w="2370" w:type="dxa"/>
          </w:tcPr>
          <w:p w14:paraId="3755ABD2" w14:textId="77777777" w:rsidR="00494DCB" w:rsidRPr="0080506C" w:rsidRDefault="00494DCB" w:rsidP="00A40C1E">
            <w:pPr>
              <w:rPr>
                <w:b/>
                <w:bCs/>
              </w:rPr>
            </w:pPr>
          </w:p>
        </w:tc>
        <w:tc>
          <w:tcPr>
            <w:tcW w:w="7113" w:type="dxa"/>
          </w:tcPr>
          <w:p w14:paraId="6CAD7BB1" w14:textId="77777777" w:rsidR="00EA66F4" w:rsidRPr="00575C63" w:rsidRDefault="00EA66F4" w:rsidP="00EA66F4">
            <w:pPr>
              <w:rPr>
                <w:b/>
                <w:bCs/>
              </w:rPr>
            </w:pPr>
            <w:r w:rsidRPr="00575C63">
              <w:rPr>
                <w:b/>
                <w:bCs/>
              </w:rPr>
              <w:t>Learning Activity</w:t>
            </w:r>
            <w:r>
              <w:rPr>
                <w:b/>
                <w:bCs/>
              </w:rPr>
              <w:t xml:space="preserve"> 2</w:t>
            </w:r>
          </w:p>
          <w:p w14:paraId="566F1E6D" w14:textId="77777777" w:rsidR="00EA66F4" w:rsidRPr="00575C63" w:rsidRDefault="00EA66F4" w:rsidP="00EA66F4">
            <w:r w:rsidRPr="00575C63">
              <w:t>Students independently or in pairs identify external features of wildlife (</w:t>
            </w:r>
            <w:r>
              <w:t>booklet</w:t>
            </w:r>
            <w:r w:rsidRPr="00575C63">
              <w:t>)</w:t>
            </w:r>
          </w:p>
          <w:p w14:paraId="7FEF0F70" w14:textId="77777777" w:rsidR="00EA66F4" w:rsidRPr="00575C63" w:rsidRDefault="00EA66F4" w:rsidP="00EA66F4"/>
          <w:p w14:paraId="113045B5" w14:textId="77777777" w:rsidR="00EA66F4" w:rsidRDefault="00EA66F4" w:rsidP="00EA66F4">
            <w:pPr>
              <w:rPr>
                <w:b/>
                <w:bCs/>
              </w:rPr>
            </w:pPr>
            <w:r>
              <w:rPr>
                <w:b/>
                <w:bCs/>
              </w:rPr>
              <w:t>Learning Focus</w:t>
            </w:r>
            <w:r w:rsidRPr="00575C63">
              <w:rPr>
                <w:b/>
                <w:bCs/>
              </w:rPr>
              <w:t xml:space="preserve"> </w:t>
            </w:r>
            <w:r>
              <w:rPr>
                <w:b/>
                <w:bCs/>
              </w:rPr>
              <w:t>2</w:t>
            </w:r>
          </w:p>
          <w:p w14:paraId="03EEFAB6" w14:textId="77777777" w:rsidR="00EA66F4" w:rsidRPr="009B25F0" w:rsidRDefault="00EA66F4" w:rsidP="00EA66F4">
            <w:pPr>
              <w:rPr>
                <w:i/>
                <w:iCs/>
              </w:rPr>
            </w:pPr>
            <w:r w:rsidRPr="009B25F0">
              <w:rPr>
                <w:i/>
                <w:iCs/>
              </w:rPr>
              <w:t>We are learning to identify external features of places we know, that are also places for wildlife.</w:t>
            </w:r>
          </w:p>
          <w:p w14:paraId="0214D650" w14:textId="77777777" w:rsidR="00EA66F4" w:rsidRPr="00575C63" w:rsidRDefault="00EA66F4" w:rsidP="00EA66F4">
            <w:pPr>
              <w:jc w:val="center"/>
            </w:pPr>
          </w:p>
          <w:p w14:paraId="746E6565" w14:textId="77777777" w:rsidR="00EA66F4" w:rsidRPr="00575C63" w:rsidRDefault="00EA66F4" w:rsidP="00EA66F4">
            <w:r w:rsidRPr="00575C63">
              <w:t xml:space="preserve">Class discussion: </w:t>
            </w:r>
          </w:p>
          <w:p w14:paraId="4A34C596" w14:textId="77777777" w:rsidR="00EA66F4" w:rsidRPr="00575C63" w:rsidRDefault="00EA66F4" w:rsidP="00EA66F4">
            <w:pPr>
              <w:pStyle w:val="ListParagraph"/>
              <w:numPr>
                <w:ilvl w:val="0"/>
                <w:numId w:val="4"/>
              </w:numPr>
            </w:pPr>
            <w:r w:rsidRPr="00575C63">
              <w:t xml:space="preserve">Identify some familiar places in which we may find wildlife - their home yards/gardens; on the farm or property; gardens or similar areas in the school grounds. </w:t>
            </w:r>
          </w:p>
          <w:p w14:paraId="658CD9A4" w14:textId="77777777" w:rsidR="00EA66F4" w:rsidRPr="00575C63" w:rsidRDefault="00EA66F4" w:rsidP="00EA66F4">
            <w:pPr>
              <w:pStyle w:val="ListParagraph"/>
              <w:numPr>
                <w:ilvl w:val="0"/>
                <w:numId w:val="4"/>
              </w:numPr>
            </w:pPr>
            <w:r w:rsidRPr="00575C63">
              <w:t>Talk about the features of these places that identify them as homes or safe places for wildlife.</w:t>
            </w:r>
          </w:p>
          <w:p w14:paraId="678653B9" w14:textId="77777777" w:rsidR="00494DCB" w:rsidRPr="00494DCB" w:rsidRDefault="00EA66F4" w:rsidP="00EA66F4">
            <w:pPr>
              <w:pStyle w:val="ListParagraph"/>
            </w:pPr>
            <w:r w:rsidRPr="00575C63">
              <w:t>Identify places in our community that are special because they provide shelter/homes/safety/food sources for wildlife. Responses should lead to discussions about Quart Pot Creek</w:t>
            </w:r>
            <w:r>
              <w:t xml:space="preserve"> and other local creeks</w:t>
            </w:r>
            <w:r w:rsidRPr="00575C63">
              <w:t>; local parks; golf course; bushland; perhaps some of the National Parks.</w:t>
            </w:r>
          </w:p>
        </w:tc>
        <w:tc>
          <w:tcPr>
            <w:tcW w:w="3260" w:type="dxa"/>
          </w:tcPr>
          <w:p w14:paraId="2746D6AC" w14:textId="77777777" w:rsidR="00494DCB" w:rsidRPr="00494DCB" w:rsidRDefault="00494DCB" w:rsidP="00494DCB"/>
        </w:tc>
        <w:tc>
          <w:tcPr>
            <w:tcW w:w="2627" w:type="dxa"/>
          </w:tcPr>
          <w:p w14:paraId="63A63EA0" w14:textId="77777777" w:rsidR="00494DCB" w:rsidRPr="00494DCB" w:rsidRDefault="00494DCB" w:rsidP="00494DCB"/>
        </w:tc>
      </w:tr>
      <w:tr w:rsidR="00A40C1E" w14:paraId="2FBC2C78" w14:textId="77777777" w:rsidTr="008109F6">
        <w:tc>
          <w:tcPr>
            <w:tcW w:w="2370" w:type="dxa"/>
          </w:tcPr>
          <w:p w14:paraId="2FABEB4B" w14:textId="77777777" w:rsidR="00EA66F4" w:rsidRDefault="00EA66F4" w:rsidP="00EA66F4">
            <w:pPr>
              <w:rPr>
                <w:b/>
                <w:bCs/>
                <w:i/>
                <w:iCs/>
              </w:rPr>
            </w:pPr>
          </w:p>
          <w:p w14:paraId="716E6599" w14:textId="77777777" w:rsidR="00EA66F4" w:rsidRPr="00263269" w:rsidRDefault="00EA66F4" w:rsidP="00EA66F4">
            <w:pPr>
              <w:shd w:val="clear" w:color="auto" w:fill="E7E6E6" w:themeFill="background2"/>
              <w:jc w:val="center"/>
              <w:rPr>
                <w:b/>
                <w:bCs/>
              </w:rPr>
            </w:pPr>
            <w:r>
              <w:rPr>
                <w:b/>
                <w:bCs/>
              </w:rPr>
              <w:t>MATHEMATICS</w:t>
            </w:r>
          </w:p>
          <w:p w14:paraId="333C981E" w14:textId="77777777" w:rsidR="00EA66F4" w:rsidRDefault="00EA66F4" w:rsidP="00EA66F4">
            <w:pPr>
              <w:rPr>
                <w:b/>
                <w:bCs/>
                <w:i/>
                <w:iCs/>
              </w:rPr>
            </w:pPr>
          </w:p>
          <w:p w14:paraId="36A4825A" w14:textId="77777777" w:rsidR="00EA66F4" w:rsidRDefault="00EA66F4" w:rsidP="00EA66F4">
            <w:pPr>
              <w:rPr>
                <w:rFonts w:cs="Arial"/>
                <w:color w:val="000000" w:themeColor="text1"/>
              </w:rPr>
            </w:pPr>
            <w:r w:rsidRPr="00AE5103">
              <w:rPr>
                <w:b/>
                <w:bCs/>
                <w:sz w:val="20"/>
                <w:szCs w:val="20"/>
              </w:rPr>
              <w:t>Strand: Statistics</w:t>
            </w:r>
            <w:r>
              <w:rPr>
                <w:b/>
                <w:bCs/>
                <w:sz w:val="20"/>
                <w:szCs w:val="20"/>
              </w:rPr>
              <w:t xml:space="preserve"> </w:t>
            </w:r>
            <w:r>
              <w:rPr>
                <w:rFonts w:cs="Arial"/>
                <w:color w:val="000000" w:themeColor="text1"/>
              </w:rPr>
              <w:t xml:space="preserve">Students </w:t>
            </w:r>
            <w:r w:rsidRPr="00AE5103">
              <w:rPr>
                <w:rFonts w:cs="Arial"/>
                <w:color w:val="000000" w:themeColor="text1"/>
              </w:rPr>
              <w:t xml:space="preserve">collect, sort and compare data represented by objects and images in response to given investigative questions that </w:t>
            </w:r>
            <w:r w:rsidRPr="00AE5103">
              <w:rPr>
                <w:rFonts w:cs="Arial"/>
                <w:color w:val="000000" w:themeColor="text1"/>
              </w:rPr>
              <w:lastRenderedPageBreak/>
              <w:t>relate to familiar situations</w:t>
            </w:r>
            <w:r>
              <w:rPr>
                <w:rFonts w:cs="Arial"/>
                <w:color w:val="000000" w:themeColor="text1"/>
              </w:rPr>
              <w:t>.</w:t>
            </w:r>
          </w:p>
          <w:p w14:paraId="60298D29" w14:textId="77777777" w:rsidR="00EA66F4" w:rsidRPr="009707D2" w:rsidRDefault="00000000" w:rsidP="00EA66F4">
            <w:pPr>
              <w:rPr>
                <w:color w:val="1F4E79" w:themeColor="accent5" w:themeShade="80"/>
              </w:rPr>
            </w:pPr>
            <w:hyperlink r:id="rId25" w:history="1">
              <w:r w:rsidR="00EA66F4" w:rsidRPr="009707D2">
                <w:rPr>
                  <w:rStyle w:val="button-text"/>
                  <w:rFonts w:cs="Arial"/>
                  <w:color w:val="1F4E79" w:themeColor="accent5" w:themeShade="80"/>
                  <w:u w:val="single"/>
                  <w:shd w:val="clear" w:color="auto" w:fill="FAF9F7"/>
                </w:rPr>
                <w:t>AC9MFST01</w:t>
              </w:r>
            </w:hyperlink>
          </w:p>
          <w:p w14:paraId="35194F43" w14:textId="77777777" w:rsidR="00EA66F4" w:rsidRDefault="00EA66F4" w:rsidP="00EA66F4">
            <w:pPr>
              <w:rPr>
                <w:b/>
                <w:bCs/>
                <w:i/>
                <w:iCs/>
              </w:rPr>
            </w:pPr>
          </w:p>
          <w:p w14:paraId="2702905D" w14:textId="77777777" w:rsidR="00EA66F4" w:rsidRDefault="00EA66F4" w:rsidP="00EA66F4">
            <w:pPr>
              <w:rPr>
                <w:b/>
                <w:bCs/>
                <w:i/>
                <w:iCs/>
              </w:rPr>
            </w:pPr>
          </w:p>
          <w:p w14:paraId="2868FD27" w14:textId="77777777" w:rsidR="00EA66F4" w:rsidRPr="00631283" w:rsidRDefault="00EA66F4" w:rsidP="00EA66F4">
            <w:pPr>
              <w:shd w:val="clear" w:color="auto" w:fill="E7E6E6" w:themeFill="background2"/>
              <w:jc w:val="center"/>
              <w:rPr>
                <w:b/>
                <w:bCs/>
              </w:rPr>
            </w:pPr>
            <w:r w:rsidRPr="00631283">
              <w:rPr>
                <w:b/>
                <w:bCs/>
              </w:rPr>
              <w:t>HASS</w:t>
            </w:r>
          </w:p>
          <w:p w14:paraId="5EC491F0" w14:textId="77777777" w:rsidR="00EA66F4" w:rsidRDefault="00EA66F4" w:rsidP="00EA66F4">
            <w:pPr>
              <w:rPr>
                <w:b/>
                <w:bCs/>
                <w:i/>
                <w:iCs/>
              </w:rPr>
            </w:pPr>
          </w:p>
          <w:p w14:paraId="361F9D0C" w14:textId="77777777" w:rsidR="00EA66F4" w:rsidRDefault="00EA66F4" w:rsidP="00EA66F4">
            <w:pPr>
              <w:rPr>
                <w:b/>
                <w:bCs/>
                <w:i/>
                <w:iCs/>
              </w:rPr>
            </w:pPr>
            <w:r>
              <w:rPr>
                <w:b/>
                <w:bCs/>
                <w:i/>
                <w:iCs/>
              </w:rPr>
              <w:t>Knowledge and Understanding</w:t>
            </w:r>
          </w:p>
          <w:p w14:paraId="75D8AEAC" w14:textId="77777777" w:rsidR="00EA66F4" w:rsidRPr="00940753" w:rsidRDefault="00EA66F4" w:rsidP="00EA66F4">
            <w:pPr>
              <w:rPr>
                <w:b/>
                <w:bCs/>
              </w:rPr>
            </w:pPr>
            <w:r w:rsidRPr="00940753">
              <w:rPr>
                <w:b/>
                <w:bCs/>
              </w:rPr>
              <w:t>Geography</w:t>
            </w:r>
          </w:p>
          <w:p w14:paraId="14B1EA1C" w14:textId="77777777" w:rsidR="00EA66F4" w:rsidRDefault="00EA66F4" w:rsidP="00EA66F4">
            <w:pPr>
              <w:spacing w:after="120"/>
              <w:ind w:right="425"/>
              <w:rPr>
                <w:rStyle w:val="SubtleEmphasis"/>
                <w:color w:val="000000" w:themeColor="text1"/>
                <w:sz w:val="24"/>
              </w:rPr>
            </w:pPr>
            <w:r w:rsidRPr="00263269">
              <w:rPr>
                <w:rStyle w:val="SubtleEmphasis"/>
                <w:color w:val="000000" w:themeColor="text1"/>
                <w:sz w:val="24"/>
              </w:rPr>
              <w:t>Students identify the features of familiar places they belong to, why some places are special and how places can be looked after</w:t>
            </w:r>
          </w:p>
          <w:p w14:paraId="086EDDC3" w14:textId="77777777" w:rsidR="00EA66F4" w:rsidRDefault="00EA66F4" w:rsidP="00EA66F4">
            <w:pPr>
              <w:spacing w:after="120"/>
              <w:ind w:right="425"/>
              <w:rPr>
                <w:rStyle w:val="SubtleEmphasis"/>
                <w:color w:val="000000" w:themeColor="text1"/>
                <w:sz w:val="24"/>
              </w:rPr>
            </w:pPr>
          </w:p>
          <w:p w14:paraId="203E2E0D" w14:textId="77777777" w:rsidR="00EA66F4" w:rsidRPr="00263269" w:rsidRDefault="00EA66F4" w:rsidP="00EA66F4">
            <w:pPr>
              <w:shd w:val="clear" w:color="auto" w:fill="E7E6E6" w:themeFill="background2"/>
              <w:jc w:val="center"/>
              <w:rPr>
                <w:b/>
                <w:bCs/>
              </w:rPr>
            </w:pPr>
            <w:r>
              <w:rPr>
                <w:b/>
                <w:bCs/>
              </w:rPr>
              <w:t>SCIENCE</w:t>
            </w:r>
          </w:p>
          <w:p w14:paraId="0C7962A5" w14:textId="77777777" w:rsidR="00EA66F4" w:rsidRDefault="00EA66F4" w:rsidP="00EA66F4">
            <w:pPr>
              <w:spacing w:after="120"/>
              <w:ind w:right="425"/>
              <w:rPr>
                <w:rStyle w:val="SubtleEmphasis"/>
                <w:i/>
                <w:iCs w:val="0"/>
                <w:color w:val="000000" w:themeColor="text1"/>
                <w:sz w:val="24"/>
              </w:rPr>
            </w:pPr>
          </w:p>
          <w:p w14:paraId="27CA1714" w14:textId="77777777" w:rsidR="00EA66F4" w:rsidRPr="00263269" w:rsidRDefault="00000000" w:rsidP="00EA66F4">
            <w:pPr>
              <w:spacing w:after="120"/>
              <w:ind w:right="425"/>
              <w:rPr>
                <w:b/>
                <w:bCs/>
                <w:i/>
                <w:iCs/>
              </w:rPr>
            </w:pPr>
            <w:hyperlink r:id="rId26" w:history="1">
              <w:r w:rsidR="00EA66F4" w:rsidRPr="009707D2">
                <w:rPr>
                  <w:rStyle w:val="Hyperlink"/>
                </w:rPr>
                <w:t>AC9HSFK03</w:t>
              </w:r>
            </w:hyperlink>
          </w:p>
          <w:p w14:paraId="0EE42A84" w14:textId="77777777" w:rsidR="00EA66F4" w:rsidRPr="001A1FEB" w:rsidRDefault="00EA66F4" w:rsidP="00EA66F4">
            <w:pPr>
              <w:spacing w:after="120"/>
              <w:ind w:right="432"/>
              <w:rPr>
                <w:i/>
                <w:iCs/>
                <w:color w:val="000000" w:themeColor="text1"/>
                <w:szCs w:val="20"/>
              </w:rPr>
            </w:pPr>
            <w:r>
              <w:rPr>
                <w:iCs/>
                <w:color w:val="000000" w:themeColor="text1"/>
                <w:szCs w:val="20"/>
              </w:rPr>
              <w:t xml:space="preserve">Students </w:t>
            </w:r>
            <w:r w:rsidRPr="001A1FEB">
              <w:rPr>
                <w:iCs/>
                <w:color w:val="000000" w:themeColor="text1"/>
                <w:szCs w:val="20"/>
              </w:rPr>
              <w:t xml:space="preserve">pose questions and make predictions based on experiences  </w:t>
            </w:r>
          </w:p>
          <w:p w14:paraId="623FD208" w14:textId="77777777" w:rsidR="00EA66F4" w:rsidRDefault="00000000" w:rsidP="00EA66F4">
            <w:pPr>
              <w:rPr>
                <w:b/>
                <w:bCs/>
                <w:i/>
                <w:iCs/>
              </w:rPr>
            </w:pPr>
            <w:hyperlink r:id="rId27" w:history="1">
              <w:r w:rsidR="00EA66F4" w:rsidRPr="009707D2">
                <w:rPr>
                  <w:rStyle w:val="Hyperlink"/>
                  <w:iCs/>
                  <w:szCs w:val="20"/>
                </w:rPr>
                <w:t>AC9SFI01</w:t>
              </w:r>
            </w:hyperlink>
          </w:p>
          <w:p w14:paraId="45697311" w14:textId="77777777" w:rsidR="00EA66F4" w:rsidRDefault="00EA66F4" w:rsidP="00EA66F4">
            <w:pPr>
              <w:jc w:val="center"/>
              <w:rPr>
                <w:b/>
                <w:bCs/>
                <w:i/>
                <w:iCs/>
              </w:rPr>
            </w:pPr>
          </w:p>
          <w:p w14:paraId="79703E2C" w14:textId="77777777" w:rsidR="00EA66F4" w:rsidRPr="000C0A70" w:rsidRDefault="00EA66F4" w:rsidP="00EA66F4">
            <w:pPr>
              <w:spacing w:after="120"/>
              <w:ind w:right="432"/>
              <w:rPr>
                <w:i/>
                <w:iCs/>
                <w:color w:val="000000" w:themeColor="text1"/>
                <w:szCs w:val="20"/>
              </w:rPr>
            </w:pPr>
            <w:r>
              <w:rPr>
                <w:iCs/>
                <w:color w:val="000000" w:themeColor="text1"/>
                <w:szCs w:val="20"/>
              </w:rPr>
              <w:t xml:space="preserve">Students </w:t>
            </w:r>
            <w:r w:rsidRPr="000C0A70">
              <w:rPr>
                <w:iCs/>
                <w:color w:val="000000" w:themeColor="text1"/>
                <w:szCs w:val="20"/>
              </w:rPr>
              <w:t xml:space="preserve">engage in investigations safely and make observations using their senses  </w:t>
            </w:r>
          </w:p>
          <w:p w14:paraId="620E0682" w14:textId="77777777" w:rsidR="00A40C1E" w:rsidRDefault="00000000" w:rsidP="00EA66F4">
            <w:pPr>
              <w:spacing w:after="120"/>
              <w:ind w:right="432"/>
              <w:rPr>
                <w:rStyle w:val="Hyperlink"/>
                <w:iCs/>
                <w:szCs w:val="20"/>
              </w:rPr>
            </w:pPr>
            <w:hyperlink r:id="rId28" w:history="1">
              <w:r w:rsidR="00EA66F4" w:rsidRPr="009707D2">
                <w:rPr>
                  <w:rStyle w:val="Hyperlink"/>
                  <w:iCs/>
                  <w:szCs w:val="20"/>
                </w:rPr>
                <w:t>AC9SFI02</w:t>
              </w:r>
            </w:hyperlink>
          </w:p>
          <w:p w14:paraId="4F1C920D" w14:textId="77777777" w:rsidR="00364885" w:rsidRDefault="00364885" w:rsidP="00EA66F4">
            <w:pPr>
              <w:spacing w:after="120"/>
              <w:ind w:right="432"/>
              <w:rPr>
                <w:rStyle w:val="Hyperlink"/>
                <w:iCs/>
                <w:szCs w:val="20"/>
              </w:rPr>
            </w:pPr>
          </w:p>
          <w:p w14:paraId="161BDAFC" w14:textId="77777777" w:rsidR="00364885" w:rsidRPr="00263269" w:rsidRDefault="00364885" w:rsidP="00364885">
            <w:pPr>
              <w:shd w:val="clear" w:color="auto" w:fill="E7E6E6" w:themeFill="background2"/>
              <w:jc w:val="center"/>
              <w:rPr>
                <w:b/>
                <w:bCs/>
              </w:rPr>
            </w:pPr>
            <w:r>
              <w:rPr>
                <w:b/>
                <w:bCs/>
              </w:rPr>
              <w:t>ENGLISH</w:t>
            </w:r>
          </w:p>
          <w:p w14:paraId="45ACBC5B" w14:textId="77777777" w:rsidR="00364885" w:rsidRDefault="00364885" w:rsidP="00EA66F4">
            <w:pPr>
              <w:spacing w:after="120"/>
              <w:ind w:right="432"/>
              <w:rPr>
                <w:rStyle w:val="Hyperlink"/>
                <w:iCs/>
                <w:szCs w:val="20"/>
              </w:rPr>
            </w:pPr>
          </w:p>
          <w:p w14:paraId="0EC2BB7D" w14:textId="77777777" w:rsidR="00364885" w:rsidRPr="00A40C1E" w:rsidRDefault="00364885" w:rsidP="00364885">
            <w:pPr>
              <w:rPr>
                <w:b/>
                <w:bCs/>
              </w:rPr>
            </w:pPr>
            <w:r w:rsidRPr="00A40C1E">
              <w:rPr>
                <w:b/>
                <w:bCs/>
              </w:rPr>
              <w:t>Creating Literature</w:t>
            </w:r>
          </w:p>
          <w:p w14:paraId="5F9F6860" w14:textId="77777777" w:rsidR="00364885" w:rsidRDefault="00364885" w:rsidP="00364885"/>
          <w:p w14:paraId="01740D09" w14:textId="77777777" w:rsidR="00364885" w:rsidRDefault="00364885" w:rsidP="00364885">
            <w:pPr>
              <w:spacing w:after="120"/>
              <w:ind w:right="432"/>
              <w:rPr>
                <w:iCs/>
                <w:color w:val="000000" w:themeColor="text1"/>
                <w:szCs w:val="20"/>
              </w:rPr>
            </w:pPr>
            <w:r>
              <w:t>Students retell and adapt familiar literary texts through play, performance, images or writing AC9EFLE05</w:t>
            </w:r>
          </w:p>
        </w:tc>
        <w:tc>
          <w:tcPr>
            <w:tcW w:w="7113" w:type="dxa"/>
          </w:tcPr>
          <w:p w14:paraId="5C24C3CC" w14:textId="77777777" w:rsidR="00EA66F4" w:rsidRPr="00575C63" w:rsidRDefault="00EA66F4" w:rsidP="00EA66F4">
            <w:pPr>
              <w:rPr>
                <w:b/>
                <w:bCs/>
              </w:rPr>
            </w:pPr>
            <w:r w:rsidRPr="00575C63">
              <w:rPr>
                <w:b/>
                <w:bCs/>
              </w:rPr>
              <w:lastRenderedPageBreak/>
              <w:t>Learning Activity</w:t>
            </w:r>
            <w:r>
              <w:rPr>
                <w:b/>
                <w:bCs/>
              </w:rPr>
              <w:t xml:space="preserve"> 3 Field Trip</w:t>
            </w:r>
          </w:p>
          <w:p w14:paraId="0978456D" w14:textId="77777777" w:rsidR="00EA66F4" w:rsidRPr="00575C63" w:rsidRDefault="00EA66F4" w:rsidP="00EA66F4">
            <w:r w:rsidRPr="00575C63">
              <w:t>Choose a place for exploration - maybe a school garden, or a spot on the creek bank.</w:t>
            </w:r>
          </w:p>
          <w:p w14:paraId="660C1D25" w14:textId="77777777" w:rsidR="00EA66F4" w:rsidRPr="00575C63" w:rsidRDefault="00EA66F4" w:rsidP="00EA66F4">
            <w:r w:rsidRPr="00575C63">
              <w:t>Before the field trip, the children create a “mind map” of what they think they will find at this place - independently or in pairs with some discussion in groups or as a whole class.</w:t>
            </w:r>
          </w:p>
          <w:p w14:paraId="79C6F745" w14:textId="77777777" w:rsidR="00EA66F4" w:rsidRPr="00575C63" w:rsidRDefault="00EA66F4" w:rsidP="00EA66F4">
            <w:r w:rsidRPr="00575C63">
              <w:t>Encourage the students to pose questions about this place and write them up to be followed up after the field trip.</w:t>
            </w:r>
          </w:p>
          <w:p w14:paraId="6109024F" w14:textId="77777777" w:rsidR="00EA66F4" w:rsidRPr="00575C63" w:rsidRDefault="00EA66F4" w:rsidP="00EA66F4">
            <w:r w:rsidRPr="00575C63">
              <w:t xml:space="preserve">Create some activities to help the children explore the features of that place. For example, </w:t>
            </w:r>
          </w:p>
          <w:p w14:paraId="31AA6E70" w14:textId="77777777" w:rsidR="00EA66F4" w:rsidRPr="00575C63" w:rsidRDefault="00EA66F4" w:rsidP="00EA66F4">
            <w:r w:rsidRPr="00575C63">
              <w:t xml:space="preserve">- draw up a check list of features for them to    discover and tick off - or have them compile the list of possible features prior to the trip.                                          </w:t>
            </w:r>
          </w:p>
          <w:p w14:paraId="725B7B14" w14:textId="77777777" w:rsidR="00EA66F4" w:rsidRPr="00575C63" w:rsidRDefault="00EA66F4" w:rsidP="00EA66F4">
            <w:r w:rsidRPr="00575C63">
              <w:lastRenderedPageBreak/>
              <w:t>- children sketch natural features, including the plants, rocks etc. and any animals they might see</w:t>
            </w:r>
          </w:p>
          <w:p w14:paraId="3A8D978A" w14:textId="77777777" w:rsidR="00EA66F4" w:rsidRDefault="00EA66F4" w:rsidP="00EA66F4">
            <w:r w:rsidRPr="00575C63">
              <w:t>- record children as they discuss the features in pairs or answer your and others’ questions about the features.</w:t>
            </w:r>
          </w:p>
          <w:p w14:paraId="64FB6AEA" w14:textId="77777777" w:rsidR="00EA66F4" w:rsidRPr="00575C63" w:rsidRDefault="00EA66F4" w:rsidP="00EA66F4"/>
          <w:p w14:paraId="1C416E6C" w14:textId="77777777" w:rsidR="00EA66F4" w:rsidRDefault="00EA66F4" w:rsidP="00EA66F4">
            <w:pPr>
              <w:rPr>
                <w:b/>
                <w:bCs/>
              </w:rPr>
            </w:pPr>
            <w:r>
              <w:rPr>
                <w:b/>
                <w:bCs/>
              </w:rPr>
              <w:t xml:space="preserve">Learning Focus 3 </w:t>
            </w:r>
            <w:r w:rsidRPr="00575C63">
              <w:rPr>
                <w:b/>
                <w:bCs/>
              </w:rPr>
              <w:t>Post Field Trip</w:t>
            </w:r>
          </w:p>
          <w:p w14:paraId="1535EFCA" w14:textId="77777777" w:rsidR="00EA66F4" w:rsidRPr="00631283" w:rsidRDefault="00EA66F4" w:rsidP="00EA66F4">
            <w:pPr>
              <w:rPr>
                <w:i/>
                <w:iCs/>
              </w:rPr>
            </w:pPr>
            <w:r w:rsidRPr="00631283">
              <w:rPr>
                <w:i/>
                <w:iCs/>
              </w:rPr>
              <w:t>We are learning to share and discuss our thinking.</w:t>
            </w:r>
          </w:p>
          <w:p w14:paraId="513CE7F5" w14:textId="77777777" w:rsidR="00EA66F4" w:rsidRPr="00575C63" w:rsidRDefault="00EA66F4" w:rsidP="00EA66F4">
            <w:r w:rsidRPr="00575C63">
              <w:t xml:space="preserve">Discuss findings, </w:t>
            </w:r>
            <w:r>
              <w:t>especially if students spotted animal homes or other evidence of animal habitation. R</w:t>
            </w:r>
            <w:r w:rsidRPr="00575C63">
              <w:t>evisit the questions asked by the students, watch and listen to any audio/video recordings taken on the trip and ask questions to elicit the following understandings:</w:t>
            </w:r>
          </w:p>
          <w:p w14:paraId="289B7819" w14:textId="77777777" w:rsidR="00EA66F4" w:rsidRPr="00575C63" w:rsidRDefault="00EA66F4" w:rsidP="00EA66F4">
            <w:pPr>
              <w:pStyle w:val="ListParagraph"/>
              <w:numPr>
                <w:ilvl w:val="0"/>
                <w:numId w:val="5"/>
              </w:numPr>
            </w:pPr>
            <w:r w:rsidRPr="00575C63">
              <w:t>Natural places have specific natural features</w:t>
            </w:r>
          </w:p>
          <w:p w14:paraId="6F5B259B" w14:textId="77777777" w:rsidR="00EA66F4" w:rsidRPr="00575C63" w:rsidRDefault="00EA66F4" w:rsidP="00EA66F4">
            <w:pPr>
              <w:pStyle w:val="ListParagraph"/>
              <w:numPr>
                <w:ilvl w:val="0"/>
                <w:numId w:val="5"/>
              </w:numPr>
            </w:pPr>
            <w:r w:rsidRPr="00575C63">
              <w:t>They are important and special because they provide homes, shelter, food and water for animals and plants</w:t>
            </w:r>
          </w:p>
          <w:p w14:paraId="16BE92F0" w14:textId="77777777" w:rsidR="00EA66F4" w:rsidRPr="00575C63" w:rsidRDefault="00EA66F4" w:rsidP="00EA66F4">
            <w:pPr>
              <w:pStyle w:val="ListParagraph"/>
              <w:numPr>
                <w:ilvl w:val="0"/>
                <w:numId w:val="5"/>
              </w:numPr>
            </w:pPr>
            <w:r w:rsidRPr="00575C63">
              <w:t>When we care for these places, we are also caring for the animals and plants that are there.</w:t>
            </w:r>
          </w:p>
          <w:p w14:paraId="2817BCC2" w14:textId="77777777" w:rsidR="00EA66F4" w:rsidRPr="00575C63" w:rsidRDefault="00EA66F4" w:rsidP="00EA66F4"/>
          <w:p w14:paraId="31B12177" w14:textId="77777777" w:rsidR="00EA66F4" w:rsidRPr="00575C63" w:rsidRDefault="00EA66F4" w:rsidP="00EA66F4">
            <w:r w:rsidRPr="00575C63">
              <w:rPr>
                <w:b/>
                <w:bCs/>
              </w:rPr>
              <w:t>Ask:</w:t>
            </w:r>
            <w:r w:rsidRPr="00575C63">
              <w:t xml:space="preserve"> How can we help to care for special natural places (choose 1 or more specific places to focus upon). For instance, there have been a lot of incidents of native ducks becoming tangled in fishing line at Quart Pot Creek (Jan 2023).</w:t>
            </w:r>
            <w:r w:rsidRPr="00575C63">
              <w:rPr>
                <w:i/>
                <w:iCs/>
              </w:rPr>
              <w:t xml:space="preserve">  </w:t>
            </w:r>
            <w:r w:rsidRPr="00575C63">
              <w:t>What could we do about this?</w:t>
            </w:r>
          </w:p>
          <w:p w14:paraId="735D948A" w14:textId="77777777" w:rsidR="00EA66F4" w:rsidRPr="00575C63" w:rsidRDefault="00EA66F4" w:rsidP="00EA66F4">
            <w:r w:rsidRPr="00575C63">
              <w:t>List responses and with the children explore the positive results of providing such care.</w:t>
            </w:r>
          </w:p>
          <w:p w14:paraId="681868D1" w14:textId="77777777" w:rsidR="00EA66F4" w:rsidRPr="00575C63" w:rsidRDefault="00EA66F4" w:rsidP="00EA66F4">
            <w:r w:rsidRPr="00575C63">
              <w:t xml:space="preserve">e.g.  If we pick up rubbish in our school garden, the animals will have a cleaner and safer place to live. </w:t>
            </w:r>
          </w:p>
          <w:p w14:paraId="0B7A0F58" w14:textId="77777777" w:rsidR="00EA66F4" w:rsidRPr="00575C63" w:rsidRDefault="00EA66F4" w:rsidP="00EA66F4"/>
          <w:p w14:paraId="64AB4848" w14:textId="77777777" w:rsidR="00A40C1E" w:rsidRDefault="00EA66F4" w:rsidP="00EA66F4">
            <w:pPr>
              <w:tabs>
                <w:tab w:val="left" w:pos="900"/>
              </w:tabs>
            </w:pPr>
            <w:r w:rsidRPr="00575C63">
              <w:t xml:space="preserve">After discussion, students reflect through drawings and/or written responses, interviewing one another, etc. to demonstrate their understanding of the role of natural places and importance of </w:t>
            </w:r>
            <w:r w:rsidRPr="00575C63">
              <w:lastRenderedPageBreak/>
              <w:t>caring for our special natural places. The activities may be used for assessment or to deepen understandings</w:t>
            </w:r>
          </w:p>
          <w:p w14:paraId="1A00DD88" w14:textId="77777777" w:rsidR="00364885" w:rsidRDefault="00364885" w:rsidP="00EA66F4">
            <w:pPr>
              <w:tabs>
                <w:tab w:val="left" w:pos="900"/>
              </w:tabs>
            </w:pPr>
          </w:p>
          <w:p w14:paraId="2E3F690C" w14:textId="77777777" w:rsidR="00364885" w:rsidRDefault="00364885" w:rsidP="00EA66F4">
            <w:pPr>
              <w:tabs>
                <w:tab w:val="left" w:pos="900"/>
              </w:tabs>
            </w:pPr>
          </w:p>
          <w:p w14:paraId="51ADC581" w14:textId="77777777" w:rsidR="00364885" w:rsidRDefault="00364885" w:rsidP="00EA66F4">
            <w:pPr>
              <w:tabs>
                <w:tab w:val="left" w:pos="900"/>
              </w:tabs>
            </w:pPr>
          </w:p>
          <w:p w14:paraId="127EBF08" w14:textId="77777777" w:rsidR="00364885" w:rsidRDefault="00364885" w:rsidP="00EA66F4">
            <w:pPr>
              <w:tabs>
                <w:tab w:val="left" w:pos="900"/>
              </w:tabs>
            </w:pPr>
          </w:p>
          <w:p w14:paraId="23734F3A" w14:textId="77777777" w:rsidR="00364885" w:rsidRDefault="00364885" w:rsidP="00EA66F4">
            <w:pPr>
              <w:tabs>
                <w:tab w:val="left" w:pos="900"/>
              </w:tabs>
            </w:pPr>
          </w:p>
          <w:p w14:paraId="19B33C30" w14:textId="77777777" w:rsidR="00364885" w:rsidRDefault="00364885" w:rsidP="00EA66F4">
            <w:pPr>
              <w:tabs>
                <w:tab w:val="left" w:pos="900"/>
              </w:tabs>
            </w:pPr>
          </w:p>
          <w:p w14:paraId="0C18C84B" w14:textId="77777777" w:rsidR="00364885" w:rsidRDefault="00364885" w:rsidP="00EA66F4">
            <w:pPr>
              <w:tabs>
                <w:tab w:val="left" w:pos="900"/>
              </w:tabs>
            </w:pPr>
          </w:p>
          <w:p w14:paraId="2DC8AA55" w14:textId="77777777" w:rsidR="00364885" w:rsidRDefault="00364885" w:rsidP="00EA66F4">
            <w:pPr>
              <w:tabs>
                <w:tab w:val="left" w:pos="900"/>
              </w:tabs>
            </w:pPr>
          </w:p>
          <w:p w14:paraId="063B447E" w14:textId="77777777" w:rsidR="00364885" w:rsidRDefault="00364885" w:rsidP="00EA66F4">
            <w:pPr>
              <w:tabs>
                <w:tab w:val="left" w:pos="900"/>
              </w:tabs>
            </w:pPr>
          </w:p>
          <w:p w14:paraId="2ABF3F6F" w14:textId="77777777" w:rsidR="00364885" w:rsidRDefault="00364885" w:rsidP="00EA66F4">
            <w:pPr>
              <w:tabs>
                <w:tab w:val="left" w:pos="900"/>
              </w:tabs>
            </w:pPr>
          </w:p>
          <w:p w14:paraId="05F15EDE" w14:textId="77777777" w:rsidR="00364885" w:rsidRDefault="00364885" w:rsidP="00364885">
            <w:pPr>
              <w:rPr>
                <w:b/>
                <w:bCs/>
              </w:rPr>
            </w:pPr>
            <w:r>
              <w:rPr>
                <w:b/>
                <w:bCs/>
              </w:rPr>
              <w:t>Learning Focus</w:t>
            </w:r>
            <w:r w:rsidRPr="00575C63">
              <w:rPr>
                <w:b/>
                <w:bCs/>
              </w:rPr>
              <w:t>1</w:t>
            </w:r>
            <w:r>
              <w:rPr>
                <w:b/>
                <w:bCs/>
              </w:rPr>
              <w:t xml:space="preserve"> </w:t>
            </w:r>
          </w:p>
          <w:p w14:paraId="17D12073" w14:textId="77777777" w:rsidR="00364885" w:rsidRPr="00940753" w:rsidRDefault="00364885" w:rsidP="00364885">
            <w:pPr>
              <w:rPr>
                <w:i/>
                <w:iCs/>
              </w:rPr>
            </w:pPr>
            <w:r w:rsidRPr="00940753">
              <w:rPr>
                <w:i/>
                <w:iCs/>
              </w:rPr>
              <w:t>We are learning to write an information text.</w:t>
            </w:r>
          </w:p>
          <w:p w14:paraId="4CD69F4A" w14:textId="77777777" w:rsidR="00364885" w:rsidRPr="00575C63" w:rsidRDefault="00364885" w:rsidP="00364885">
            <w:pPr>
              <w:pStyle w:val="ListParagraph"/>
            </w:pPr>
          </w:p>
          <w:p w14:paraId="60A9A69C" w14:textId="77777777" w:rsidR="00364885" w:rsidRPr="00575C63" w:rsidRDefault="00364885" w:rsidP="00364885">
            <w:r w:rsidRPr="00575C63">
              <w:t xml:space="preserve">Students write an information text about </w:t>
            </w:r>
            <w:r>
              <w:t>the school’s ambassador (an endangered creature from the Granite Belt area.)</w:t>
            </w:r>
          </w:p>
          <w:p w14:paraId="67698882" w14:textId="77777777" w:rsidR="00364885" w:rsidRPr="00575C63" w:rsidRDefault="00364885" w:rsidP="00364885">
            <w:r w:rsidRPr="00575C63">
              <w:t xml:space="preserve">This learning experience would occur after </w:t>
            </w:r>
            <w:r>
              <w:t>a</w:t>
            </w:r>
            <w:r w:rsidRPr="00575C63">
              <w:t xml:space="preserve"> visit </w:t>
            </w:r>
            <w:r>
              <w:t>or other communication from the ambassador.</w:t>
            </w:r>
            <w:r w:rsidRPr="00575C63">
              <w:t xml:space="preserve"> You may need to go over the features of information texts if it has been a while since you have done this.</w:t>
            </w:r>
          </w:p>
          <w:p w14:paraId="56A6DB43" w14:textId="77777777" w:rsidR="00364885" w:rsidRPr="00575C63" w:rsidRDefault="00364885" w:rsidP="00364885">
            <w:r w:rsidRPr="00575C63">
              <w:t xml:space="preserve">Invite students to ask question about </w:t>
            </w:r>
            <w:r>
              <w:t xml:space="preserve">the animal </w:t>
            </w:r>
            <w:r w:rsidRPr="00575C63">
              <w:t xml:space="preserve">and share their own experiences. </w:t>
            </w:r>
          </w:p>
          <w:p w14:paraId="5A3672BA" w14:textId="77777777" w:rsidR="00364885" w:rsidRPr="00575C63" w:rsidRDefault="00364885" w:rsidP="00364885">
            <w:r w:rsidRPr="00575C63">
              <w:t xml:space="preserve">Ask them to share their opinions (perceptions) as well. Some of them may have seen the destructive side of quolls </w:t>
            </w:r>
            <w:r>
              <w:t xml:space="preserve">(if this is your school’s ambassador) </w:t>
            </w:r>
            <w:r w:rsidRPr="00575C63">
              <w:t xml:space="preserve">and it would be important to have this acknowledged. As a class talk about what they have learned from </w:t>
            </w:r>
            <w:r>
              <w:t>their ambassador</w:t>
            </w:r>
            <w:r w:rsidRPr="00575C63">
              <w:t xml:space="preserve">. Write up on board or poster as dot points. </w:t>
            </w:r>
          </w:p>
          <w:p w14:paraId="75DC3E28" w14:textId="77777777" w:rsidR="00364885" w:rsidRPr="00575C63" w:rsidRDefault="00364885" w:rsidP="00364885">
            <w:r w:rsidRPr="00575C63">
              <w:lastRenderedPageBreak/>
              <w:t>Remind children of the features of an information text. Could we write an information text about quolls using what we have learned</w:t>
            </w:r>
            <w:r>
              <w:t>?</w:t>
            </w:r>
            <w:r w:rsidRPr="00575C63">
              <w:t xml:space="preserve"> </w:t>
            </w:r>
          </w:p>
          <w:p w14:paraId="1D4976A6" w14:textId="77777777" w:rsidR="00364885" w:rsidRPr="00575C63" w:rsidRDefault="00364885" w:rsidP="00364885"/>
          <w:p w14:paraId="26598A5C" w14:textId="77777777" w:rsidR="00364885" w:rsidRPr="00494DCB" w:rsidRDefault="00364885" w:rsidP="00364885">
            <w:r w:rsidRPr="00575C63">
              <w:t xml:space="preserve">Children then, with guidance, write a simple retell (in sentences or note form, depending on where they are at with sentence structure) of </w:t>
            </w:r>
            <w:r>
              <w:t>their ambassador</w:t>
            </w:r>
            <w:r w:rsidRPr="00575C63">
              <w:t xml:space="preserve">, using information and facts only. (Optional)They also draw </w:t>
            </w:r>
            <w:r>
              <w:t>the</w:t>
            </w:r>
            <w:r w:rsidRPr="00575C63">
              <w:t xml:space="preserve"> </w:t>
            </w:r>
            <w:r>
              <w:t>ambassador</w:t>
            </w:r>
            <w:r w:rsidRPr="00575C63">
              <w:t xml:space="preserve"> labelling external features, in its habita</w:t>
            </w:r>
            <w:r>
              <w:t>t, etc. (this could be a Crisp’s Art show entry)</w:t>
            </w:r>
          </w:p>
        </w:tc>
        <w:tc>
          <w:tcPr>
            <w:tcW w:w="3260" w:type="dxa"/>
          </w:tcPr>
          <w:p w14:paraId="541DACE9" w14:textId="77777777" w:rsidR="00A40C1E" w:rsidRDefault="00A40C1E" w:rsidP="00494DCB"/>
          <w:p w14:paraId="117F370C" w14:textId="77777777" w:rsidR="00EA66F4" w:rsidRDefault="00EA66F4" w:rsidP="00EA66F4"/>
          <w:p w14:paraId="586F7703" w14:textId="77777777" w:rsidR="00EA66F4" w:rsidRDefault="00EA66F4" w:rsidP="00EA66F4"/>
          <w:p w14:paraId="47359C02" w14:textId="77777777" w:rsidR="00EA66F4" w:rsidRDefault="00EA66F4" w:rsidP="00EA66F4"/>
          <w:p w14:paraId="6EAEE479" w14:textId="77777777" w:rsidR="00EA66F4" w:rsidRDefault="00EA66F4" w:rsidP="00EA66F4"/>
          <w:p w14:paraId="467FD770" w14:textId="77777777" w:rsidR="00EA66F4" w:rsidRDefault="00EA66F4" w:rsidP="00EA66F4"/>
          <w:p w14:paraId="3178C9AB" w14:textId="77777777" w:rsidR="00EA66F4" w:rsidRDefault="00EA66F4" w:rsidP="00EA66F4"/>
          <w:p w14:paraId="01DD60C5" w14:textId="77777777" w:rsidR="00EA66F4" w:rsidRDefault="00EA66F4" w:rsidP="00EA66F4"/>
          <w:p w14:paraId="24D60929" w14:textId="77777777" w:rsidR="00EA66F4" w:rsidRDefault="00EA66F4" w:rsidP="00EA66F4"/>
          <w:p w14:paraId="422A2816" w14:textId="77777777" w:rsidR="00EA66F4" w:rsidRDefault="00EA66F4" w:rsidP="00EA66F4"/>
          <w:p w14:paraId="6650BBB1" w14:textId="77777777" w:rsidR="00EA66F4" w:rsidRDefault="00EA66F4" w:rsidP="00EA66F4"/>
          <w:p w14:paraId="423D5E20" w14:textId="77777777" w:rsidR="00EA66F4" w:rsidRDefault="00EA66F4" w:rsidP="00EA66F4"/>
          <w:p w14:paraId="4750CFE2" w14:textId="77777777" w:rsidR="00EA66F4" w:rsidRDefault="00EA66F4" w:rsidP="00EA66F4"/>
          <w:p w14:paraId="0243FE47" w14:textId="77777777" w:rsidR="00EA66F4" w:rsidRDefault="00EA66F4" w:rsidP="00EA66F4"/>
          <w:p w14:paraId="057E8FDC" w14:textId="77777777" w:rsidR="00EA66F4" w:rsidRPr="00263269" w:rsidRDefault="00000000" w:rsidP="00EA66F4">
            <w:pPr>
              <w:rPr>
                <w:b/>
                <w:bCs/>
                <w:i/>
                <w:iCs/>
              </w:rPr>
            </w:pPr>
            <w:hyperlink r:id="rId29" w:history="1">
              <w:r w:rsidR="00EA66F4" w:rsidRPr="009707D2">
                <w:rPr>
                  <w:rStyle w:val="Hyperlink"/>
                </w:rPr>
                <w:t>AC9HSFK03</w:t>
              </w:r>
            </w:hyperlink>
          </w:p>
          <w:p w14:paraId="6361A8E3" w14:textId="77777777" w:rsidR="00EA66F4" w:rsidRPr="00494DCB" w:rsidRDefault="00EA66F4" w:rsidP="00494DCB"/>
        </w:tc>
        <w:tc>
          <w:tcPr>
            <w:tcW w:w="2627" w:type="dxa"/>
          </w:tcPr>
          <w:p w14:paraId="3499059E" w14:textId="77777777" w:rsidR="00EA66F4" w:rsidRDefault="00EA66F4" w:rsidP="00EA66F4">
            <w:r w:rsidRPr="00263269">
              <w:rPr>
                <w:b/>
                <w:bCs/>
              </w:rPr>
              <w:lastRenderedPageBreak/>
              <w:t>Examples</w:t>
            </w:r>
            <w:r>
              <w:rPr>
                <w:b/>
                <w:bCs/>
              </w:rPr>
              <w:t xml:space="preserve"> of care</w:t>
            </w:r>
            <w:r>
              <w:t xml:space="preserve">: </w:t>
            </w:r>
          </w:p>
          <w:p w14:paraId="6D793DEF" w14:textId="77777777" w:rsidR="00EA66F4" w:rsidRDefault="00EA66F4" w:rsidP="00EA66F4"/>
          <w:p w14:paraId="5F49FB39" w14:textId="77777777" w:rsidR="00EA66F4" w:rsidRDefault="00EA66F4" w:rsidP="00EA66F4">
            <w:r>
              <w:t>We keep our pets out of National Parks</w:t>
            </w:r>
          </w:p>
          <w:p w14:paraId="3437AE39" w14:textId="77777777" w:rsidR="00EA66F4" w:rsidRDefault="00EA66F4" w:rsidP="00EA66F4"/>
          <w:p w14:paraId="5723857D" w14:textId="77777777" w:rsidR="00EA66F4" w:rsidRDefault="00EA66F4" w:rsidP="00EA66F4">
            <w:r>
              <w:t>We pick up rubbish in our gardens at school and at home</w:t>
            </w:r>
          </w:p>
          <w:p w14:paraId="08C502E0" w14:textId="77777777" w:rsidR="00EA66F4" w:rsidRDefault="00EA66F4" w:rsidP="00EA66F4"/>
          <w:p w14:paraId="090C0586" w14:textId="77777777" w:rsidR="00EA66F4" w:rsidRDefault="00EA66F4" w:rsidP="00EA66F4">
            <w:r>
              <w:t xml:space="preserve">We plant native trees and bushes which provide food and </w:t>
            </w:r>
            <w:r>
              <w:lastRenderedPageBreak/>
              <w:t>shelter for wildlife in our gardens</w:t>
            </w:r>
          </w:p>
          <w:p w14:paraId="2D3C975C" w14:textId="77777777" w:rsidR="00EA66F4" w:rsidRDefault="00EA66F4" w:rsidP="00EA66F4"/>
          <w:p w14:paraId="08876850" w14:textId="77777777" w:rsidR="00EA66F4" w:rsidRDefault="00EA66F4" w:rsidP="00EA66F4">
            <w:r>
              <w:t>We do not remove rocks or other important features from National Parks</w:t>
            </w:r>
          </w:p>
          <w:p w14:paraId="4DB967E7" w14:textId="77777777" w:rsidR="00EA66F4" w:rsidRDefault="00EA66F4" w:rsidP="00EA66F4"/>
          <w:p w14:paraId="5CD3F483" w14:textId="77777777" w:rsidR="00EA66F4" w:rsidRDefault="00EA66F4" w:rsidP="00EA66F4">
            <w:r>
              <w:t>We plant eucalyptus trees for koalas</w:t>
            </w:r>
          </w:p>
          <w:p w14:paraId="4A583F7F" w14:textId="77777777" w:rsidR="00364885" w:rsidRDefault="00364885" w:rsidP="00EA66F4"/>
          <w:p w14:paraId="3688D948" w14:textId="77777777" w:rsidR="00364885" w:rsidRDefault="00364885" w:rsidP="00EA66F4"/>
          <w:p w14:paraId="3B047972" w14:textId="77777777" w:rsidR="00364885" w:rsidRDefault="00364885" w:rsidP="00EA66F4"/>
          <w:p w14:paraId="35B3DF89" w14:textId="77777777" w:rsidR="00364885" w:rsidRDefault="00364885" w:rsidP="00EA66F4"/>
          <w:p w14:paraId="50934B6F" w14:textId="77777777" w:rsidR="00364885" w:rsidRDefault="00364885" w:rsidP="00EA66F4"/>
          <w:p w14:paraId="3DC1B1CC" w14:textId="77777777" w:rsidR="00364885" w:rsidRDefault="00364885" w:rsidP="00EA66F4"/>
          <w:p w14:paraId="4ACEBC18" w14:textId="77777777" w:rsidR="00364885" w:rsidRDefault="00364885" w:rsidP="00EA66F4"/>
          <w:p w14:paraId="7812CE84" w14:textId="77777777" w:rsidR="00364885" w:rsidRDefault="00364885" w:rsidP="00EA66F4"/>
          <w:p w14:paraId="04898A14" w14:textId="77777777" w:rsidR="00364885" w:rsidRDefault="00364885" w:rsidP="00EA66F4"/>
          <w:p w14:paraId="2B82D8F0" w14:textId="77777777" w:rsidR="00364885" w:rsidRDefault="00364885" w:rsidP="00EA66F4"/>
          <w:p w14:paraId="55C94774" w14:textId="77777777" w:rsidR="00364885" w:rsidRDefault="00364885" w:rsidP="00EA66F4"/>
          <w:p w14:paraId="25C705EF" w14:textId="77777777" w:rsidR="00364885" w:rsidRDefault="00364885" w:rsidP="00EA66F4"/>
          <w:p w14:paraId="5F3B5EAA" w14:textId="77777777" w:rsidR="00364885" w:rsidRDefault="00364885" w:rsidP="00EA66F4"/>
          <w:p w14:paraId="03AB8C7C" w14:textId="77777777" w:rsidR="00364885" w:rsidRDefault="00364885" w:rsidP="00EA66F4"/>
          <w:p w14:paraId="673913A9" w14:textId="77777777" w:rsidR="00364885" w:rsidRDefault="00364885" w:rsidP="00EA66F4"/>
          <w:p w14:paraId="13B43774" w14:textId="77777777" w:rsidR="00364885" w:rsidRDefault="00364885" w:rsidP="00EA66F4"/>
          <w:p w14:paraId="03C016B1" w14:textId="77777777" w:rsidR="00364885" w:rsidRDefault="00364885" w:rsidP="00EA66F4"/>
          <w:p w14:paraId="7B332497" w14:textId="77777777" w:rsidR="00364885" w:rsidRDefault="00364885" w:rsidP="00EA66F4"/>
          <w:p w14:paraId="740FC012" w14:textId="77777777" w:rsidR="00364885" w:rsidRDefault="00364885" w:rsidP="00EA66F4"/>
          <w:p w14:paraId="1B485F43" w14:textId="77777777" w:rsidR="00364885" w:rsidRDefault="00364885" w:rsidP="00EA66F4"/>
          <w:p w14:paraId="427B5665" w14:textId="77777777" w:rsidR="00364885" w:rsidRDefault="00364885" w:rsidP="00EA66F4"/>
          <w:p w14:paraId="10AE3E5B" w14:textId="77777777" w:rsidR="00364885" w:rsidRDefault="00364885" w:rsidP="00EA66F4"/>
          <w:p w14:paraId="079ADE7C" w14:textId="77777777" w:rsidR="00364885" w:rsidRDefault="00364885" w:rsidP="00EA66F4"/>
          <w:p w14:paraId="5B560214" w14:textId="77777777" w:rsidR="00364885" w:rsidRDefault="00364885" w:rsidP="00EA66F4"/>
          <w:p w14:paraId="0D9A9A9A" w14:textId="77777777" w:rsidR="00364885" w:rsidRDefault="00364885" w:rsidP="00EA66F4"/>
          <w:p w14:paraId="7F29B78B" w14:textId="77777777" w:rsidR="00364885" w:rsidRDefault="00364885" w:rsidP="00EA66F4"/>
          <w:p w14:paraId="7E735923" w14:textId="77777777" w:rsidR="00364885" w:rsidRDefault="00364885" w:rsidP="00EA66F4"/>
          <w:p w14:paraId="2A2F877B" w14:textId="77777777" w:rsidR="00364885" w:rsidRDefault="00364885" w:rsidP="00EA66F4"/>
          <w:p w14:paraId="7C6D4595" w14:textId="77777777" w:rsidR="00364885" w:rsidRDefault="00364885" w:rsidP="00EA66F4"/>
          <w:p w14:paraId="07136569" w14:textId="77777777" w:rsidR="00364885" w:rsidRDefault="00364885" w:rsidP="00EA66F4"/>
          <w:p w14:paraId="0E261F6D" w14:textId="77777777" w:rsidR="00364885" w:rsidRDefault="00364885" w:rsidP="00EA66F4"/>
          <w:p w14:paraId="67904780" w14:textId="77777777" w:rsidR="00364885" w:rsidRDefault="00364885" w:rsidP="00EA66F4"/>
          <w:p w14:paraId="2513EE77" w14:textId="77777777" w:rsidR="00364885" w:rsidRDefault="00364885" w:rsidP="00EA66F4"/>
          <w:p w14:paraId="08B01377" w14:textId="77777777" w:rsidR="00364885" w:rsidRDefault="00364885" w:rsidP="00EA66F4"/>
          <w:p w14:paraId="65E7739A" w14:textId="77777777" w:rsidR="00364885" w:rsidRPr="001A1FEB" w:rsidRDefault="00364885" w:rsidP="00364885">
            <w:r w:rsidRPr="001A1FEB">
              <w:t>You may choose to model this beforehand or jointly construct as a whole class an informative text about quolls.</w:t>
            </w:r>
          </w:p>
          <w:p w14:paraId="7B4ABDB3" w14:textId="77777777" w:rsidR="00364885" w:rsidRDefault="00364885" w:rsidP="00364885"/>
          <w:p w14:paraId="7D5C654C" w14:textId="77777777" w:rsidR="00364885" w:rsidRDefault="00364885" w:rsidP="00364885">
            <w:r>
              <w:t>You may prefer to have all or some of them retell the facts to one another instead of writing.</w:t>
            </w:r>
          </w:p>
          <w:p w14:paraId="5CA71CC1" w14:textId="77777777" w:rsidR="00364885" w:rsidRDefault="00364885" w:rsidP="00EA66F4"/>
          <w:p w14:paraId="1206F39B" w14:textId="77777777" w:rsidR="00A40C1E" w:rsidRPr="00494DCB" w:rsidRDefault="00A40C1E" w:rsidP="00494DCB"/>
        </w:tc>
      </w:tr>
      <w:tr w:rsidR="00494DCB" w14:paraId="420179D4" w14:textId="77777777" w:rsidTr="00494DCB">
        <w:tc>
          <w:tcPr>
            <w:tcW w:w="15370" w:type="dxa"/>
            <w:gridSpan w:val="4"/>
            <w:shd w:val="clear" w:color="auto" w:fill="E7E6E6" w:themeFill="background2"/>
          </w:tcPr>
          <w:p w14:paraId="6102C30B" w14:textId="77777777" w:rsidR="00494DCB" w:rsidRPr="00494DCB" w:rsidRDefault="00494DCB" w:rsidP="00B30B02">
            <w:pPr>
              <w:pStyle w:val="Heading4"/>
            </w:pPr>
            <w:r>
              <w:lastRenderedPageBreak/>
              <w:t>HASS</w:t>
            </w:r>
          </w:p>
        </w:tc>
      </w:tr>
      <w:tr w:rsidR="00494DCB" w14:paraId="625E8E6E" w14:textId="77777777" w:rsidTr="008109F6">
        <w:tc>
          <w:tcPr>
            <w:tcW w:w="2370" w:type="dxa"/>
          </w:tcPr>
          <w:p w14:paraId="4DAB8505" w14:textId="77777777" w:rsidR="00494DCB" w:rsidRPr="0080506C" w:rsidRDefault="00494DCB" w:rsidP="00494DCB">
            <w:pPr>
              <w:rPr>
                <w:b/>
                <w:bCs/>
              </w:rPr>
            </w:pPr>
          </w:p>
        </w:tc>
        <w:tc>
          <w:tcPr>
            <w:tcW w:w="7113" w:type="dxa"/>
          </w:tcPr>
          <w:p w14:paraId="481AE3D6" w14:textId="77777777" w:rsidR="00494DCB" w:rsidRPr="00494DCB" w:rsidRDefault="00494DCB" w:rsidP="00494DCB"/>
        </w:tc>
        <w:tc>
          <w:tcPr>
            <w:tcW w:w="3260" w:type="dxa"/>
          </w:tcPr>
          <w:p w14:paraId="4AA36C79" w14:textId="77777777" w:rsidR="00494DCB" w:rsidRPr="00494DCB" w:rsidRDefault="00494DCB" w:rsidP="00494DCB"/>
        </w:tc>
        <w:tc>
          <w:tcPr>
            <w:tcW w:w="2627" w:type="dxa"/>
          </w:tcPr>
          <w:p w14:paraId="7A852EBA" w14:textId="77777777" w:rsidR="00494DCB" w:rsidRPr="00494DCB" w:rsidRDefault="00494DCB" w:rsidP="00494DCB"/>
        </w:tc>
      </w:tr>
      <w:tr w:rsidR="00494DCB" w14:paraId="4C73A9EC" w14:textId="77777777" w:rsidTr="00494DCB">
        <w:tc>
          <w:tcPr>
            <w:tcW w:w="15370" w:type="dxa"/>
            <w:gridSpan w:val="4"/>
            <w:shd w:val="clear" w:color="auto" w:fill="E7E6E6" w:themeFill="background2"/>
          </w:tcPr>
          <w:p w14:paraId="608AEB59" w14:textId="77777777" w:rsidR="00494DCB" w:rsidRPr="00494DCB" w:rsidRDefault="00494DCB" w:rsidP="00B30B02">
            <w:pPr>
              <w:pStyle w:val="Heading4"/>
            </w:pPr>
            <w:r>
              <w:t>ART</w:t>
            </w:r>
          </w:p>
        </w:tc>
      </w:tr>
      <w:tr w:rsidR="008109F6" w14:paraId="07CAAFA8" w14:textId="77777777" w:rsidTr="008109F6">
        <w:tc>
          <w:tcPr>
            <w:tcW w:w="2370" w:type="dxa"/>
          </w:tcPr>
          <w:p w14:paraId="0C4A8E7E" w14:textId="77777777" w:rsidR="008109F6" w:rsidRPr="0080506C" w:rsidRDefault="008109F6" w:rsidP="008109F6">
            <w:r w:rsidRPr="0080506C">
              <w:t xml:space="preserve">Students use play, imagination, arts knowledge, processes and/or skills to discover possibilities and develop ideas </w:t>
            </w:r>
          </w:p>
          <w:p w14:paraId="23491D64" w14:textId="77777777" w:rsidR="00A40C1E" w:rsidRPr="00AE5103" w:rsidRDefault="00000000" w:rsidP="00A40C1E">
            <w:pPr>
              <w:rPr>
                <w:b/>
                <w:bCs/>
                <w:i/>
                <w:iCs/>
              </w:rPr>
            </w:pPr>
            <w:hyperlink r:id="rId30" w:history="1">
              <w:r w:rsidR="00A40C1E" w:rsidRPr="00631283">
                <w:rPr>
                  <w:rStyle w:val="Hyperlink"/>
                </w:rPr>
                <w:t>AC9AVAFD01</w:t>
              </w:r>
            </w:hyperlink>
          </w:p>
          <w:p w14:paraId="46F93FD9" w14:textId="77777777" w:rsidR="008109F6" w:rsidRPr="0080506C" w:rsidRDefault="008109F6" w:rsidP="008109F6"/>
          <w:p w14:paraId="63133C59" w14:textId="77777777" w:rsidR="008109F6" w:rsidRPr="0080506C" w:rsidRDefault="008109F6" w:rsidP="008109F6"/>
          <w:p w14:paraId="73FF1E56" w14:textId="77777777" w:rsidR="008109F6" w:rsidRPr="0080506C" w:rsidRDefault="008109F6" w:rsidP="008109F6"/>
          <w:p w14:paraId="1D3BBAB0" w14:textId="77777777" w:rsidR="008109F6" w:rsidRPr="0080506C" w:rsidRDefault="008109F6" w:rsidP="008109F6"/>
          <w:p w14:paraId="1775A5B7" w14:textId="77777777" w:rsidR="008109F6" w:rsidRPr="0080506C" w:rsidRDefault="008109F6" w:rsidP="008109F6"/>
          <w:p w14:paraId="176324AA" w14:textId="77777777" w:rsidR="008109F6" w:rsidRPr="0080506C" w:rsidRDefault="008109F6" w:rsidP="008109F6"/>
          <w:p w14:paraId="518256AA" w14:textId="77777777" w:rsidR="008109F6" w:rsidRPr="0080506C" w:rsidRDefault="008109F6" w:rsidP="008109F6"/>
          <w:p w14:paraId="1043877C" w14:textId="77777777" w:rsidR="008109F6" w:rsidRPr="0080506C" w:rsidRDefault="008109F6" w:rsidP="008109F6"/>
          <w:p w14:paraId="09B15DB7" w14:textId="77777777" w:rsidR="008109F6" w:rsidRPr="0080506C" w:rsidRDefault="008109F6" w:rsidP="008109F6"/>
          <w:p w14:paraId="7464FBC3" w14:textId="77777777" w:rsidR="008109F6" w:rsidRPr="0080506C" w:rsidRDefault="008109F6" w:rsidP="008109F6"/>
          <w:p w14:paraId="611B5037" w14:textId="77777777" w:rsidR="008109F6" w:rsidRPr="0080506C" w:rsidRDefault="008109F6" w:rsidP="008109F6"/>
          <w:p w14:paraId="6FE128DE" w14:textId="77777777" w:rsidR="008109F6" w:rsidRPr="0080506C" w:rsidRDefault="008109F6" w:rsidP="008109F6"/>
          <w:p w14:paraId="2BE9B327" w14:textId="77777777" w:rsidR="008109F6" w:rsidRPr="0080506C" w:rsidRDefault="008109F6" w:rsidP="008109F6"/>
          <w:p w14:paraId="3F8AA53A" w14:textId="77777777" w:rsidR="008109F6" w:rsidRPr="0080506C" w:rsidRDefault="008109F6" w:rsidP="008109F6"/>
          <w:p w14:paraId="44F1758A" w14:textId="77777777" w:rsidR="008109F6" w:rsidRPr="0080506C" w:rsidRDefault="008109F6" w:rsidP="008109F6"/>
          <w:p w14:paraId="7E37164E" w14:textId="77777777" w:rsidR="008109F6" w:rsidRPr="0080506C" w:rsidRDefault="008109F6" w:rsidP="008109F6">
            <w:r w:rsidRPr="0080506C">
              <w:t xml:space="preserve">Students create arts works that communicate ideas </w:t>
            </w:r>
          </w:p>
          <w:p w14:paraId="225FB31C" w14:textId="77777777" w:rsidR="008109F6" w:rsidRPr="0080506C" w:rsidRDefault="008109F6" w:rsidP="008109F6">
            <w:r w:rsidRPr="0080506C">
              <w:t>AC9AVAFC01</w:t>
            </w:r>
          </w:p>
        </w:tc>
        <w:tc>
          <w:tcPr>
            <w:tcW w:w="7113" w:type="dxa"/>
          </w:tcPr>
          <w:p w14:paraId="4C670DEA" w14:textId="77777777" w:rsidR="008109F6" w:rsidRPr="00A40C1E" w:rsidRDefault="008109F6" w:rsidP="008109F6">
            <w:pPr>
              <w:rPr>
                <w:b/>
                <w:bCs/>
              </w:rPr>
            </w:pPr>
            <w:r w:rsidRPr="00A40C1E">
              <w:rPr>
                <w:b/>
                <w:bCs/>
              </w:rPr>
              <w:lastRenderedPageBreak/>
              <w:t>Learning Focus 1</w:t>
            </w:r>
          </w:p>
          <w:p w14:paraId="288DB48F" w14:textId="77777777" w:rsidR="008109F6" w:rsidRDefault="008109F6" w:rsidP="008109F6">
            <w:r w:rsidRPr="0080506C">
              <w:t>We are learning to make a puppet of an endangered animals and to share some information about the animal.</w:t>
            </w:r>
          </w:p>
          <w:p w14:paraId="5F5490AA" w14:textId="77777777" w:rsidR="008109F6" w:rsidRPr="0080506C" w:rsidRDefault="008109F6" w:rsidP="008109F6"/>
          <w:p w14:paraId="4A3EA4DF" w14:textId="77777777" w:rsidR="008109F6" w:rsidRPr="0080506C" w:rsidRDefault="008109F6" w:rsidP="008109F6">
            <w:r w:rsidRPr="0080506C">
              <w:t>Students use their knowledge of the external features of animals to create a puppet of an Australian native animal.  You can limit their choices; select 1 or more to focus on or allow students to choose, with the condition that the animal is native to Australia and if native to the granite belt region, even better.</w:t>
            </w:r>
          </w:p>
          <w:p w14:paraId="6047D40E" w14:textId="77777777" w:rsidR="008109F6" w:rsidRDefault="008109F6" w:rsidP="008109F6">
            <w:r w:rsidRPr="0080506C">
              <w:t xml:space="preserve">Some examples of the latter include </w:t>
            </w:r>
            <w:r w:rsidR="00A40C1E" w:rsidRPr="00575C63">
              <w:rPr>
                <w:highlight w:val="yellow"/>
              </w:rPr>
              <w:t xml:space="preserve">koala, spotted-tail quoll, thick tailed gecko, platypus, </w:t>
            </w:r>
            <w:r w:rsidR="00A40C1E">
              <w:rPr>
                <w:highlight w:val="yellow"/>
              </w:rPr>
              <w:t xml:space="preserve">death adder, </w:t>
            </w:r>
            <w:r w:rsidR="00A40C1E" w:rsidRPr="00575C63">
              <w:rPr>
                <w:highlight w:val="yellow"/>
              </w:rPr>
              <w:t xml:space="preserve">tusked frog, </w:t>
            </w:r>
            <w:r w:rsidR="00A40C1E">
              <w:rPr>
                <w:highlight w:val="yellow"/>
              </w:rPr>
              <w:t xml:space="preserve">brush-tailed rock wallaby, </w:t>
            </w:r>
            <w:r w:rsidR="00A40C1E" w:rsidRPr="00575C63">
              <w:rPr>
                <w:highlight w:val="yellow"/>
              </w:rPr>
              <w:t>New England tree frog, swift parrot, regent honeyeater</w:t>
            </w:r>
            <w:r w:rsidR="00A40C1E" w:rsidRPr="00575C63">
              <w:t xml:space="preserve">, </w:t>
            </w:r>
            <w:r w:rsidR="00A40C1E" w:rsidRPr="00575C63">
              <w:rPr>
                <w:color w:val="FF0000"/>
              </w:rPr>
              <w:t>all of which are</w:t>
            </w:r>
            <w:r w:rsidR="00A40C1E">
              <w:rPr>
                <w:color w:val="FF0000"/>
              </w:rPr>
              <w:t xml:space="preserve"> </w:t>
            </w:r>
            <w:r w:rsidR="00A40C1E" w:rsidRPr="00575C63">
              <w:rPr>
                <w:color w:val="FF0000"/>
              </w:rPr>
              <w:t>endangered.</w:t>
            </w:r>
          </w:p>
          <w:p w14:paraId="3E9EFD25" w14:textId="77777777" w:rsidR="008109F6" w:rsidRPr="0080506C" w:rsidRDefault="008109F6" w:rsidP="008109F6"/>
          <w:p w14:paraId="74624908" w14:textId="77777777" w:rsidR="008109F6" w:rsidRPr="0080506C" w:rsidRDefault="008109F6" w:rsidP="008109F6">
            <w:r w:rsidRPr="0080506C">
              <w:lastRenderedPageBreak/>
              <w:t xml:space="preserve">Each student, with support, finds out at least 1 fact about the habitat in which their animal can be found. </w:t>
            </w:r>
          </w:p>
          <w:p w14:paraId="7998BAE1" w14:textId="77777777" w:rsidR="008109F6" w:rsidRDefault="008109F6" w:rsidP="008109F6">
            <w:r w:rsidRPr="0080506C">
              <w:t>In pairs (can be videoed) student take the role of their puppet and share with their puppet partner some facts about themselves. e.g., Hi! I am a koala and I live in eucalypt trees in Girraween National Park. Sometimes there are fires which destroy the trees and the gum leaves which are our food .... etc.  It can be a simple or as comprehensive as you wish for your students. The paired children create their own retells using facts about their animal.</w:t>
            </w:r>
          </w:p>
          <w:p w14:paraId="7346370E" w14:textId="77777777" w:rsidR="008109F6" w:rsidRPr="0080506C" w:rsidRDefault="008109F6" w:rsidP="008109F6"/>
          <w:p w14:paraId="67BB14E3" w14:textId="77777777" w:rsidR="008109F6" w:rsidRPr="0080506C" w:rsidRDefault="008109F6" w:rsidP="008109F6">
            <w:r w:rsidRPr="0080506C">
              <w:t>This can be used as an assessment piece</w:t>
            </w:r>
          </w:p>
          <w:p w14:paraId="0F1D2B99" w14:textId="77777777" w:rsidR="008109F6" w:rsidRPr="0080506C" w:rsidRDefault="008109F6" w:rsidP="008109F6"/>
          <w:p w14:paraId="6D1E4BF8" w14:textId="77777777" w:rsidR="008109F6" w:rsidRPr="00A40C1E" w:rsidRDefault="008109F6" w:rsidP="008109F6">
            <w:pPr>
              <w:rPr>
                <w:b/>
                <w:bCs/>
              </w:rPr>
            </w:pPr>
            <w:r w:rsidRPr="00A40C1E">
              <w:rPr>
                <w:b/>
                <w:bCs/>
              </w:rPr>
              <w:t>Learning Focus 2</w:t>
            </w:r>
          </w:p>
          <w:p w14:paraId="3E555C8F" w14:textId="77777777" w:rsidR="008109F6" w:rsidRPr="0080506C" w:rsidRDefault="008109F6" w:rsidP="008109F6">
            <w:r w:rsidRPr="0080506C">
              <w:t>We join in with a community event to create a piece of art about animal life in the Granite Belt.</w:t>
            </w:r>
          </w:p>
          <w:p w14:paraId="6BCCB057" w14:textId="77777777" w:rsidR="008109F6" w:rsidRPr="0080506C" w:rsidRDefault="008109F6" w:rsidP="008109F6"/>
          <w:p w14:paraId="2695E401" w14:textId="77777777" w:rsidR="008109F6" w:rsidRPr="0080506C" w:rsidRDefault="008109F6" w:rsidP="008109F6">
            <w:r w:rsidRPr="0080506C">
              <w:t>Applying the criteria set out in the Crisps Art Show for 2023, student create a 2D art piece based on a Granite belt Species in its habitat.</w:t>
            </w:r>
          </w:p>
          <w:p w14:paraId="5F58D181" w14:textId="77777777" w:rsidR="008109F6" w:rsidRPr="0080506C" w:rsidRDefault="008109F6" w:rsidP="008109F6"/>
          <w:p w14:paraId="6D6A2537" w14:textId="77777777" w:rsidR="008109F6" w:rsidRPr="0080506C" w:rsidRDefault="008109F6" w:rsidP="008109F6">
            <w:r w:rsidRPr="0080506C">
              <w:t>The students may be able to draw upon their learning within this unit and use some of that within their work of art.</w:t>
            </w:r>
          </w:p>
        </w:tc>
        <w:tc>
          <w:tcPr>
            <w:tcW w:w="3260" w:type="dxa"/>
          </w:tcPr>
          <w:p w14:paraId="1C22A9A4" w14:textId="77777777" w:rsidR="008109F6" w:rsidRPr="0080506C" w:rsidRDefault="008109F6" w:rsidP="008109F6">
            <w:pPr>
              <w:tabs>
                <w:tab w:val="left" w:pos="1067"/>
              </w:tabs>
            </w:pPr>
            <w:r w:rsidRPr="0080506C">
              <w:lastRenderedPageBreak/>
              <w:t xml:space="preserve">There are a good number of short YouTube videos that provide ideas and procedures for puppet making. Here are a few examples </w:t>
            </w:r>
          </w:p>
          <w:p w14:paraId="78D2B963" w14:textId="77777777" w:rsidR="008109F6" w:rsidRPr="0080506C" w:rsidRDefault="008109F6" w:rsidP="008109F6">
            <w:pPr>
              <w:tabs>
                <w:tab w:val="left" w:pos="1067"/>
              </w:tabs>
            </w:pPr>
          </w:p>
          <w:p w14:paraId="471F0FBD" w14:textId="77777777" w:rsidR="008109F6" w:rsidRPr="0080506C" w:rsidRDefault="008109F6" w:rsidP="008109F6">
            <w:pPr>
              <w:tabs>
                <w:tab w:val="left" w:pos="1067"/>
              </w:tabs>
            </w:pPr>
            <w:r w:rsidRPr="0080506C">
              <w:t>Making puppets with socks</w:t>
            </w:r>
          </w:p>
          <w:p w14:paraId="0DAB9A68" w14:textId="77777777" w:rsidR="008109F6" w:rsidRPr="0080506C" w:rsidRDefault="00000000" w:rsidP="008109F6">
            <w:pPr>
              <w:tabs>
                <w:tab w:val="left" w:pos="1067"/>
              </w:tabs>
            </w:pPr>
            <w:hyperlink r:id="rId31" w:history="1">
              <w:r w:rsidR="008109F6" w:rsidRPr="00DE68C3">
                <w:rPr>
                  <w:rStyle w:val="Hyperlink"/>
                </w:rPr>
                <w:t>https://www.youtube.com/watch?v=1Nh0n2LcU7I</w:t>
              </w:r>
            </w:hyperlink>
            <w:r w:rsidR="008109F6">
              <w:t xml:space="preserve"> </w:t>
            </w:r>
          </w:p>
          <w:p w14:paraId="0B4F4BF8" w14:textId="77777777" w:rsidR="008109F6" w:rsidRPr="0080506C" w:rsidRDefault="008109F6" w:rsidP="008109F6">
            <w:pPr>
              <w:tabs>
                <w:tab w:val="left" w:pos="1067"/>
              </w:tabs>
            </w:pPr>
            <w:r w:rsidRPr="0080506C">
              <w:t>5mins 32secs</w:t>
            </w:r>
          </w:p>
          <w:p w14:paraId="7C2227CE" w14:textId="77777777" w:rsidR="008109F6" w:rsidRPr="0080506C" w:rsidRDefault="008109F6" w:rsidP="008109F6">
            <w:pPr>
              <w:tabs>
                <w:tab w:val="left" w:pos="1067"/>
              </w:tabs>
            </w:pPr>
          </w:p>
          <w:p w14:paraId="455E0B50" w14:textId="77777777" w:rsidR="008109F6" w:rsidRPr="0080506C" w:rsidRDefault="008109F6" w:rsidP="008109F6">
            <w:pPr>
              <w:tabs>
                <w:tab w:val="left" w:pos="1067"/>
              </w:tabs>
            </w:pPr>
          </w:p>
          <w:p w14:paraId="43E4D11B" w14:textId="77777777" w:rsidR="008109F6" w:rsidRPr="0080506C" w:rsidRDefault="008109F6" w:rsidP="008109F6">
            <w:pPr>
              <w:tabs>
                <w:tab w:val="left" w:pos="1067"/>
              </w:tabs>
            </w:pPr>
            <w:r w:rsidRPr="0080506C">
              <w:t>Making puppets from paper</w:t>
            </w:r>
          </w:p>
          <w:p w14:paraId="3C36D8DE" w14:textId="77777777" w:rsidR="008109F6" w:rsidRPr="0080506C" w:rsidRDefault="00000000" w:rsidP="008109F6">
            <w:pPr>
              <w:tabs>
                <w:tab w:val="left" w:pos="1067"/>
              </w:tabs>
            </w:pPr>
            <w:hyperlink r:id="rId32" w:history="1">
              <w:r w:rsidR="008109F6" w:rsidRPr="00DE68C3">
                <w:rPr>
                  <w:rStyle w:val="Hyperlink"/>
                </w:rPr>
                <w:t>https://www.youtube.com/watch?v=ayFG5Ow4wXI</w:t>
              </w:r>
            </w:hyperlink>
            <w:r w:rsidR="008109F6">
              <w:t xml:space="preserve"> </w:t>
            </w:r>
          </w:p>
          <w:p w14:paraId="1F2A913F" w14:textId="77777777" w:rsidR="008109F6" w:rsidRPr="0080506C" w:rsidRDefault="008109F6" w:rsidP="008109F6">
            <w:pPr>
              <w:tabs>
                <w:tab w:val="left" w:pos="1067"/>
              </w:tabs>
            </w:pPr>
            <w:r w:rsidRPr="0080506C">
              <w:t>4mins 45secs</w:t>
            </w:r>
          </w:p>
          <w:p w14:paraId="3F12D423" w14:textId="77777777" w:rsidR="008109F6" w:rsidRPr="0080506C" w:rsidRDefault="008109F6" w:rsidP="008109F6">
            <w:pPr>
              <w:tabs>
                <w:tab w:val="left" w:pos="1067"/>
              </w:tabs>
            </w:pPr>
          </w:p>
          <w:p w14:paraId="506109AC" w14:textId="77777777" w:rsidR="008109F6" w:rsidRPr="0080506C" w:rsidRDefault="008109F6" w:rsidP="008109F6">
            <w:pPr>
              <w:tabs>
                <w:tab w:val="left" w:pos="1067"/>
              </w:tabs>
            </w:pPr>
          </w:p>
          <w:p w14:paraId="35BCE5D9" w14:textId="77777777" w:rsidR="008109F6" w:rsidRPr="0080506C" w:rsidRDefault="008109F6" w:rsidP="008109F6">
            <w:pPr>
              <w:tabs>
                <w:tab w:val="left" w:pos="1067"/>
              </w:tabs>
            </w:pPr>
            <w:r w:rsidRPr="0080506C">
              <w:t xml:space="preserve">2D representations of their animal instead of puppets would be fine. They can be drawn within their habitat. They can still share facts with one another and be assessed if you wish.  </w:t>
            </w:r>
          </w:p>
        </w:tc>
        <w:tc>
          <w:tcPr>
            <w:tcW w:w="2627" w:type="dxa"/>
          </w:tcPr>
          <w:p w14:paraId="2ACA91EC" w14:textId="77777777" w:rsidR="008109F6" w:rsidRPr="0080506C" w:rsidRDefault="008109F6" w:rsidP="008109F6"/>
          <w:p w14:paraId="384CC747" w14:textId="77777777" w:rsidR="008109F6" w:rsidRPr="0080506C" w:rsidRDefault="008109F6" w:rsidP="008109F6"/>
          <w:p w14:paraId="7485BFA3" w14:textId="77777777" w:rsidR="008109F6" w:rsidRPr="0080506C" w:rsidRDefault="008109F6" w:rsidP="008109F6"/>
          <w:p w14:paraId="4A15D00B" w14:textId="77777777" w:rsidR="008109F6" w:rsidRPr="0080506C" w:rsidRDefault="008109F6" w:rsidP="008109F6"/>
          <w:p w14:paraId="41DB0B57" w14:textId="77777777" w:rsidR="008109F6" w:rsidRPr="0080506C" w:rsidRDefault="008109F6" w:rsidP="008109F6"/>
          <w:p w14:paraId="0B4EDE2D" w14:textId="77777777" w:rsidR="008109F6" w:rsidRPr="0080506C" w:rsidRDefault="008109F6" w:rsidP="008109F6"/>
          <w:p w14:paraId="6BAE2875" w14:textId="77777777" w:rsidR="008109F6" w:rsidRPr="0080506C" w:rsidRDefault="008109F6" w:rsidP="008109F6"/>
          <w:p w14:paraId="1352EE9E" w14:textId="77777777" w:rsidR="008109F6" w:rsidRPr="0080506C" w:rsidRDefault="008109F6" w:rsidP="008109F6"/>
          <w:p w14:paraId="6F98DC44" w14:textId="77777777" w:rsidR="008109F6" w:rsidRPr="0080506C" w:rsidRDefault="008109F6" w:rsidP="008109F6"/>
          <w:p w14:paraId="564717BC" w14:textId="77777777" w:rsidR="008109F6" w:rsidRPr="0080506C" w:rsidRDefault="008109F6" w:rsidP="008109F6"/>
          <w:p w14:paraId="00666B08" w14:textId="77777777" w:rsidR="008109F6" w:rsidRPr="0080506C" w:rsidRDefault="008109F6" w:rsidP="008109F6"/>
          <w:p w14:paraId="7424BC50" w14:textId="77777777" w:rsidR="008109F6" w:rsidRPr="0080506C" w:rsidRDefault="008109F6" w:rsidP="008109F6"/>
          <w:p w14:paraId="405941EC" w14:textId="77777777" w:rsidR="008109F6" w:rsidRPr="0080506C" w:rsidRDefault="008109F6" w:rsidP="008109F6"/>
          <w:p w14:paraId="3B42E283" w14:textId="77777777" w:rsidR="008109F6" w:rsidRPr="0080506C" w:rsidRDefault="008109F6" w:rsidP="008109F6"/>
          <w:p w14:paraId="0FF88506" w14:textId="77777777" w:rsidR="008109F6" w:rsidRPr="0080506C" w:rsidRDefault="008109F6" w:rsidP="008109F6"/>
          <w:p w14:paraId="4C13EAF4" w14:textId="77777777" w:rsidR="008109F6" w:rsidRPr="0080506C" w:rsidRDefault="008109F6" w:rsidP="008109F6"/>
          <w:p w14:paraId="33298030" w14:textId="77777777" w:rsidR="008109F6" w:rsidRPr="0080506C" w:rsidRDefault="008109F6" w:rsidP="008109F6"/>
          <w:p w14:paraId="5A277A57" w14:textId="77777777" w:rsidR="008109F6" w:rsidRPr="0080506C" w:rsidRDefault="008109F6" w:rsidP="008109F6"/>
          <w:p w14:paraId="378D51B1" w14:textId="77777777" w:rsidR="008109F6" w:rsidRPr="0080506C" w:rsidRDefault="008109F6" w:rsidP="008109F6"/>
          <w:p w14:paraId="4383D755" w14:textId="77777777" w:rsidR="008109F6" w:rsidRPr="0080506C" w:rsidRDefault="008109F6" w:rsidP="008109F6"/>
          <w:p w14:paraId="33E89E2A" w14:textId="77777777" w:rsidR="008109F6" w:rsidRPr="0080506C" w:rsidRDefault="008109F6" w:rsidP="008109F6"/>
          <w:p w14:paraId="7E087344" w14:textId="77777777" w:rsidR="008109F6" w:rsidRPr="0080506C" w:rsidRDefault="008109F6" w:rsidP="008109F6"/>
          <w:p w14:paraId="253AF8E2" w14:textId="77777777" w:rsidR="008109F6" w:rsidRPr="0080506C" w:rsidRDefault="008109F6" w:rsidP="008109F6"/>
          <w:p w14:paraId="626AAF45" w14:textId="77777777" w:rsidR="008109F6" w:rsidRPr="0080506C" w:rsidRDefault="008109F6" w:rsidP="008109F6"/>
          <w:p w14:paraId="31D2DA9C" w14:textId="77777777" w:rsidR="008109F6" w:rsidRPr="0080506C" w:rsidRDefault="008109F6" w:rsidP="008109F6"/>
          <w:p w14:paraId="011965C6" w14:textId="77777777" w:rsidR="008109F6" w:rsidRPr="0080506C" w:rsidRDefault="008109F6" w:rsidP="008109F6"/>
          <w:p w14:paraId="4661FAE7" w14:textId="77777777" w:rsidR="008109F6" w:rsidRPr="0080506C" w:rsidRDefault="008109F6" w:rsidP="008109F6"/>
          <w:p w14:paraId="37E33C92" w14:textId="77777777" w:rsidR="00A40C1E" w:rsidRDefault="00A40C1E" w:rsidP="008109F6"/>
          <w:p w14:paraId="23978B60" w14:textId="77777777" w:rsidR="008109F6" w:rsidRPr="0080506C" w:rsidRDefault="008109F6" w:rsidP="008109F6">
            <w:r w:rsidRPr="0080506C">
              <w:t>See Crisp’s Art Show Entry Form and details</w:t>
            </w:r>
          </w:p>
        </w:tc>
      </w:tr>
    </w:tbl>
    <w:p w14:paraId="05C161FA" w14:textId="77777777" w:rsidR="00043225" w:rsidRPr="007A7751" w:rsidRDefault="00043225" w:rsidP="00494DCB">
      <w:pPr>
        <w:rPr>
          <w:b/>
          <w:bCs/>
        </w:rPr>
      </w:pPr>
    </w:p>
    <w:sectPr w:rsidR="00043225" w:rsidRPr="007A7751" w:rsidSect="00BE4102">
      <w:headerReference w:type="even" r:id="rId33"/>
      <w:headerReference w:type="default" r:id="rId34"/>
      <w:footerReference w:type="default" r:id="rId35"/>
      <w:pgSz w:w="16840" w:h="11900" w:orient="landscape"/>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11128" w14:textId="77777777" w:rsidR="002314BE" w:rsidRDefault="002314BE" w:rsidP="005E07AA">
      <w:r>
        <w:separator/>
      </w:r>
    </w:p>
  </w:endnote>
  <w:endnote w:type="continuationSeparator" w:id="0">
    <w:p w14:paraId="2E4D61C5" w14:textId="77777777" w:rsidR="002314BE" w:rsidRDefault="002314BE" w:rsidP="005E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Body)">
    <w:altName w:val="Calibri"/>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4815"/>
      <w:gridCol w:w="5289"/>
    </w:tblGrid>
    <w:tr w:rsidR="00F610C6" w14:paraId="4D2D7391" w14:textId="77777777" w:rsidTr="00AE2D0A">
      <w:tc>
        <w:tcPr>
          <w:tcW w:w="5296" w:type="dxa"/>
        </w:tcPr>
        <w:p w14:paraId="5F2A8A11" w14:textId="77777777" w:rsidR="00F610C6" w:rsidRDefault="00F610C6" w:rsidP="00AD0271">
          <w:pPr>
            <w:spacing w:line="259" w:lineRule="auto"/>
            <w:rPr>
              <w:rFonts w:ascii="Aharoni" w:eastAsia="Calibri" w:hAnsi="Aharoni" w:cs="Aharoni"/>
              <w:sz w:val="22"/>
              <w:szCs w:val="22"/>
            </w:rPr>
          </w:pPr>
          <w:r w:rsidRPr="000F0CFA">
            <w:rPr>
              <w:rFonts w:ascii="Aharoni" w:eastAsia="Calibri" w:hAnsi="Aharoni" w:cs="Aharoni"/>
              <w:sz w:val="22"/>
              <w:szCs w:val="22"/>
            </w:rPr>
            <w:t>CARING FOR NATURE</w:t>
          </w:r>
          <w:r>
            <w:rPr>
              <w:rFonts w:ascii="Aharoni" w:eastAsia="Calibri" w:hAnsi="Aharoni" w:cs="Aharoni"/>
              <w:sz w:val="22"/>
              <w:szCs w:val="22"/>
            </w:rPr>
            <w:br/>
          </w:r>
          <w:r w:rsidRPr="000F0CFA">
            <w:rPr>
              <w:rFonts w:ascii="Aharoni" w:eastAsia="Calibri" w:hAnsi="Aharoni" w:cs="Aharoni"/>
              <w:sz w:val="22"/>
              <w:szCs w:val="22"/>
            </w:rPr>
            <w:t>Granite Belt Biodiversity &amp; Endangered Species</w:t>
          </w:r>
        </w:p>
      </w:tc>
      <w:tc>
        <w:tcPr>
          <w:tcW w:w="4815" w:type="dxa"/>
        </w:tcPr>
        <w:p w14:paraId="7DFFA588" w14:textId="77777777" w:rsidR="00F610C6" w:rsidRDefault="00F610C6" w:rsidP="00F610C6">
          <w:pPr>
            <w:spacing w:after="160" w:line="259" w:lineRule="auto"/>
            <w:jc w:val="center"/>
            <w:rPr>
              <w:rFonts w:ascii="Aharoni" w:eastAsia="Calibri" w:hAnsi="Aharoni" w:cs="Aharoni"/>
              <w:sz w:val="22"/>
              <w:szCs w:val="22"/>
            </w:rPr>
          </w:pPr>
          <w:r w:rsidRPr="00F610C6">
            <w:rPr>
              <w:rFonts w:ascii="Aharoni" w:eastAsia="Calibri" w:hAnsi="Aharoni" w:cs="Aharoni"/>
              <w:sz w:val="22"/>
              <w:szCs w:val="22"/>
            </w:rPr>
            <w:fldChar w:fldCharType="begin"/>
          </w:r>
          <w:r w:rsidRPr="00F610C6">
            <w:rPr>
              <w:rFonts w:ascii="Aharoni" w:eastAsia="Calibri" w:hAnsi="Aharoni" w:cs="Aharoni"/>
              <w:sz w:val="22"/>
              <w:szCs w:val="22"/>
            </w:rPr>
            <w:instrText xml:space="preserve"> PAGE   \* MERGEFORMAT </w:instrText>
          </w:r>
          <w:r w:rsidRPr="00F610C6">
            <w:rPr>
              <w:rFonts w:ascii="Aharoni" w:eastAsia="Calibri" w:hAnsi="Aharoni" w:cs="Aharoni"/>
              <w:sz w:val="22"/>
              <w:szCs w:val="22"/>
            </w:rPr>
            <w:fldChar w:fldCharType="separate"/>
          </w:r>
          <w:r w:rsidRPr="00F610C6">
            <w:rPr>
              <w:rFonts w:ascii="Aharoni" w:eastAsia="Calibri" w:hAnsi="Aharoni" w:cs="Aharoni"/>
              <w:noProof/>
              <w:sz w:val="22"/>
              <w:szCs w:val="22"/>
            </w:rPr>
            <w:t>1</w:t>
          </w:r>
          <w:r w:rsidRPr="00F610C6">
            <w:rPr>
              <w:rFonts w:ascii="Aharoni" w:eastAsia="Calibri" w:hAnsi="Aharoni" w:cs="Aharoni"/>
              <w:noProof/>
              <w:sz w:val="22"/>
              <w:szCs w:val="22"/>
            </w:rPr>
            <w:fldChar w:fldCharType="end"/>
          </w:r>
        </w:p>
        <w:p w14:paraId="537E602B" w14:textId="77777777" w:rsidR="00F610C6" w:rsidRDefault="00F610C6" w:rsidP="00F610C6">
          <w:pPr>
            <w:spacing w:after="160" w:line="259" w:lineRule="auto"/>
            <w:jc w:val="center"/>
            <w:rPr>
              <w:rFonts w:ascii="Aharoni" w:eastAsia="Calibri" w:hAnsi="Aharoni" w:cs="Aharoni"/>
              <w:sz w:val="22"/>
              <w:szCs w:val="22"/>
            </w:rPr>
          </w:pPr>
        </w:p>
      </w:tc>
      <w:tc>
        <w:tcPr>
          <w:tcW w:w="5289" w:type="dxa"/>
        </w:tcPr>
        <w:p w14:paraId="323C44F0" w14:textId="77777777" w:rsidR="00F610C6" w:rsidRDefault="00364885" w:rsidP="00F610C6">
          <w:pPr>
            <w:spacing w:after="160" w:line="259" w:lineRule="auto"/>
            <w:jc w:val="right"/>
            <w:rPr>
              <w:rFonts w:ascii="Aharoni" w:eastAsia="Calibri" w:hAnsi="Aharoni" w:cs="Aharoni"/>
              <w:sz w:val="22"/>
              <w:szCs w:val="22"/>
            </w:rPr>
          </w:pPr>
          <w:r>
            <w:rPr>
              <w:rFonts w:ascii="Aharoni" w:eastAsia="Calibri" w:hAnsi="Aharoni" w:cs="Aharoni"/>
              <w:sz w:val="22"/>
              <w:szCs w:val="22"/>
            </w:rPr>
            <w:t>PREP</w:t>
          </w:r>
          <w:r w:rsidR="004B69CA">
            <w:rPr>
              <w:rFonts w:ascii="Aharoni" w:eastAsia="Calibri" w:hAnsi="Aharoni" w:cs="Aharoni"/>
              <w:sz w:val="22"/>
              <w:szCs w:val="22"/>
            </w:rPr>
            <w:t>:</w:t>
          </w:r>
          <w:r w:rsidR="00F610C6">
            <w:rPr>
              <w:rFonts w:ascii="Aharoni" w:eastAsia="Calibri" w:hAnsi="Aharoni" w:cs="Aharoni"/>
              <w:sz w:val="22"/>
              <w:szCs w:val="22"/>
            </w:rPr>
            <w:t xml:space="preserve"> UNIT</w:t>
          </w:r>
          <w:r w:rsidR="00C7582A">
            <w:rPr>
              <w:rFonts w:ascii="Aharoni" w:eastAsia="Calibri" w:hAnsi="Aharoni" w:cs="Aharoni"/>
              <w:sz w:val="22"/>
              <w:szCs w:val="22"/>
            </w:rPr>
            <w:t xml:space="preserve"> SUMMARY</w:t>
          </w:r>
          <w:r w:rsidR="00F610C6">
            <w:rPr>
              <w:rFonts w:ascii="Aharoni" w:eastAsia="Calibri" w:hAnsi="Aharoni" w:cs="Aharoni"/>
              <w:sz w:val="22"/>
              <w:szCs w:val="22"/>
            </w:rPr>
            <w:br/>
            <w:t>Stanthorpe Regional Art Gallery</w:t>
          </w:r>
        </w:p>
      </w:tc>
    </w:tr>
  </w:tbl>
  <w:p w14:paraId="63B76D59" w14:textId="77777777" w:rsidR="00F610C6" w:rsidRPr="00AD0271" w:rsidRDefault="00F610C6">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ACF0F" w14:textId="77777777" w:rsidR="002314BE" w:rsidRDefault="002314BE" w:rsidP="005E07AA">
      <w:r>
        <w:separator/>
      </w:r>
    </w:p>
  </w:footnote>
  <w:footnote w:type="continuationSeparator" w:id="0">
    <w:p w14:paraId="5AEC7F61" w14:textId="77777777" w:rsidR="002314BE" w:rsidRDefault="002314BE" w:rsidP="005E0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5963650"/>
      <w:docPartObj>
        <w:docPartGallery w:val="Page Numbers (Top of Page)"/>
        <w:docPartUnique/>
      </w:docPartObj>
    </w:sdtPr>
    <w:sdtContent>
      <w:p w14:paraId="3C172B82" w14:textId="77777777" w:rsidR="005E07AA" w:rsidRDefault="005E07AA" w:rsidP="00E146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610C6">
          <w:rPr>
            <w:rStyle w:val="PageNumber"/>
            <w:noProof/>
          </w:rPr>
          <w:t>0</w:t>
        </w:r>
        <w:r>
          <w:rPr>
            <w:rStyle w:val="PageNumber"/>
          </w:rPr>
          <w:fldChar w:fldCharType="end"/>
        </w:r>
      </w:p>
    </w:sdtContent>
  </w:sdt>
  <w:p w14:paraId="5FECF244" w14:textId="77777777" w:rsidR="005E07AA" w:rsidRDefault="005E07AA" w:rsidP="005E07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CDD9" w14:textId="77777777" w:rsidR="009707D2" w:rsidRDefault="009707D2" w:rsidP="009707D2">
    <w:pPr>
      <w:jc w:val="center"/>
      <w:rPr>
        <w:b/>
        <w:bCs/>
      </w:rPr>
    </w:pPr>
  </w:p>
  <w:p w14:paraId="7B56C310" w14:textId="77777777" w:rsidR="005E07AA" w:rsidRDefault="005E07AA" w:rsidP="005E07AA">
    <w:pPr>
      <w:pStyle w:val="Header"/>
      <w:ind w:right="360"/>
    </w:pPr>
  </w:p>
  <w:p w14:paraId="4A8636B8" w14:textId="77777777" w:rsidR="005E07AA" w:rsidRDefault="005E07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91614"/>
    <w:multiLevelType w:val="hybridMultilevel"/>
    <w:tmpl w:val="4EDC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8E5212"/>
    <w:multiLevelType w:val="hybridMultilevel"/>
    <w:tmpl w:val="A36CF0A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 w15:restartNumberingAfterBreak="0">
    <w:nsid w:val="76EA3475"/>
    <w:multiLevelType w:val="hybridMultilevel"/>
    <w:tmpl w:val="65E4350C"/>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F94938"/>
    <w:multiLevelType w:val="hybridMultilevel"/>
    <w:tmpl w:val="75907F82"/>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7523F5"/>
    <w:multiLevelType w:val="hybridMultilevel"/>
    <w:tmpl w:val="5386A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009108">
    <w:abstractNumId w:val="3"/>
  </w:num>
  <w:num w:numId="2" w16cid:durableId="58526032">
    <w:abstractNumId w:val="2"/>
  </w:num>
  <w:num w:numId="3" w16cid:durableId="563106520">
    <w:abstractNumId w:val="1"/>
  </w:num>
  <w:num w:numId="4" w16cid:durableId="1618221253">
    <w:abstractNumId w:val="4"/>
  </w:num>
  <w:num w:numId="5" w16cid:durableId="204830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9F6"/>
    <w:rsid w:val="00043225"/>
    <w:rsid w:val="000B679E"/>
    <w:rsid w:val="000C7060"/>
    <w:rsid w:val="000F0CFA"/>
    <w:rsid w:val="0015307E"/>
    <w:rsid w:val="001A1FEB"/>
    <w:rsid w:val="002314BE"/>
    <w:rsid w:val="00263269"/>
    <w:rsid w:val="002734B8"/>
    <w:rsid w:val="002771EE"/>
    <w:rsid w:val="00296233"/>
    <w:rsid w:val="00364885"/>
    <w:rsid w:val="0038519D"/>
    <w:rsid w:val="003E4DC6"/>
    <w:rsid w:val="00405889"/>
    <w:rsid w:val="0045471D"/>
    <w:rsid w:val="00494769"/>
    <w:rsid w:val="00494DCB"/>
    <w:rsid w:val="004B5E5E"/>
    <w:rsid w:val="004B69CA"/>
    <w:rsid w:val="004D1A63"/>
    <w:rsid w:val="004D2FBE"/>
    <w:rsid w:val="00575C63"/>
    <w:rsid w:val="005E07AA"/>
    <w:rsid w:val="00631283"/>
    <w:rsid w:val="007A7751"/>
    <w:rsid w:val="007B245B"/>
    <w:rsid w:val="007C43A3"/>
    <w:rsid w:val="0080506C"/>
    <w:rsid w:val="008109F6"/>
    <w:rsid w:val="00940753"/>
    <w:rsid w:val="0094728E"/>
    <w:rsid w:val="00965335"/>
    <w:rsid w:val="009707D2"/>
    <w:rsid w:val="009A19AE"/>
    <w:rsid w:val="009B25F0"/>
    <w:rsid w:val="009B4CC6"/>
    <w:rsid w:val="00A40C1E"/>
    <w:rsid w:val="00A52B88"/>
    <w:rsid w:val="00A744EA"/>
    <w:rsid w:val="00A944F8"/>
    <w:rsid w:val="00AD0271"/>
    <w:rsid w:val="00AE5103"/>
    <w:rsid w:val="00B30B02"/>
    <w:rsid w:val="00BE4102"/>
    <w:rsid w:val="00C7582A"/>
    <w:rsid w:val="00D765B0"/>
    <w:rsid w:val="00E43BC5"/>
    <w:rsid w:val="00E65FC7"/>
    <w:rsid w:val="00EA66F4"/>
    <w:rsid w:val="00ED05E0"/>
    <w:rsid w:val="00F610C6"/>
    <w:rsid w:val="00F63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07D48"/>
  <w15:chartTrackingRefBased/>
  <w15:docId w15:val="{CBC05FC9-B640-43F6-9219-68477589A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Body)"/>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A63"/>
    <w:pPr>
      <w:jc w:val="center"/>
      <w:outlineLvl w:val="0"/>
    </w:pPr>
    <w:rPr>
      <w:rFonts w:ascii="Aharoni" w:hAnsi="Aharoni" w:cs="Aharoni"/>
      <w:b/>
      <w:bCs/>
      <w:sz w:val="96"/>
      <w:szCs w:val="96"/>
    </w:rPr>
  </w:style>
  <w:style w:type="paragraph" w:styleId="Heading2">
    <w:name w:val="heading 2"/>
    <w:basedOn w:val="Normal"/>
    <w:next w:val="Normal"/>
    <w:link w:val="Heading2Char"/>
    <w:uiPriority w:val="9"/>
    <w:unhideWhenUsed/>
    <w:qFormat/>
    <w:rsid w:val="004D1A63"/>
    <w:pPr>
      <w:jc w:val="center"/>
      <w:outlineLvl w:val="1"/>
    </w:pPr>
    <w:rPr>
      <w:rFonts w:ascii="Aharoni" w:hAnsi="Aharoni" w:cs="Aharoni"/>
      <w:b/>
      <w:bCs/>
      <w:sz w:val="72"/>
      <w:szCs w:val="72"/>
    </w:rPr>
  </w:style>
  <w:style w:type="paragraph" w:styleId="Heading3">
    <w:name w:val="heading 3"/>
    <w:basedOn w:val="Subtitle"/>
    <w:next w:val="Normal"/>
    <w:link w:val="Heading3Char"/>
    <w:uiPriority w:val="9"/>
    <w:unhideWhenUsed/>
    <w:qFormat/>
    <w:rsid w:val="004D1A63"/>
    <w:pPr>
      <w:outlineLvl w:val="2"/>
    </w:pPr>
    <w:rPr>
      <w:sz w:val="32"/>
      <w:szCs w:val="32"/>
    </w:rPr>
  </w:style>
  <w:style w:type="paragraph" w:styleId="Heading4">
    <w:name w:val="heading 4"/>
    <w:basedOn w:val="Heading3"/>
    <w:next w:val="Normal"/>
    <w:link w:val="Heading4Char"/>
    <w:uiPriority w:val="9"/>
    <w:unhideWhenUsed/>
    <w:qFormat/>
    <w:rsid w:val="0080506C"/>
    <w:pPr>
      <w:spacing w:before="240" w:after="240"/>
      <w:outlineLvl w:val="3"/>
    </w:pPr>
    <w:rPr>
      <w:sz w:val="28"/>
      <w:szCs w:val="28"/>
    </w:rPr>
  </w:style>
  <w:style w:type="paragraph" w:styleId="Heading5">
    <w:name w:val="heading 5"/>
    <w:basedOn w:val="Normal"/>
    <w:next w:val="Normal"/>
    <w:link w:val="Heading5Char"/>
    <w:uiPriority w:val="9"/>
    <w:semiHidden/>
    <w:unhideWhenUsed/>
    <w:qFormat/>
    <w:rsid w:val="00AE510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3225"/>
    <w:pPr>
      <w:ind w:left="720"/>
      <w:contextualSpacing/>
    </w:pPr>
  </w:style>
  <w:style w:type="character" w:styleId="Hyperlink">
    <w:name w:val="Hyperlink"/>
    <w:basedOn w:val="DefaultParagraphFont"/>
    <w:uiPriority w:val="99"/>
    <w:unhideWhenUsed/>
    <w:rsid w:val="009B4CC6"/>
    <w:rPr>
      <w:color w:val="0563C1" w:themeColor="hyperlink"/>
      <w:u w:val="single"/>
    </w:rPr>
  </w:style>
  <w:style w:type="character" w:styleId="UnresolvedMention">
    <w:name w:val="Unresolved Mention"/>
    <w:basedOn w:val="DefaultParagraphFont"/>
    <w:uiPriority w:val="99"/>
    <w:semiHidden/>
    <w:unhideWhenUsed/>
    <w:rsid w:val="009B4CC6"/>
    <w:rPr>
      <w:color w:val="605E5C"/>
      <w:shd w:val="clear" w:color="auto" w:fill="E1DFDD"/>
    </w:rPr>
  </w:style>
  <w:style w:type="character" w:styleId="FollowedHyperlink">
    <w:name w:val="FollowedHyperlink"/>
    <w:basedOn w:val="DefaultParagraphFont"/>
    <w:uiPriority w:val="99"/>
    <w:semiHidden/>
    <w:unhideWhenUsed/>
    <w:rsid w:val="009B4CC6"/>
    <w:rPr>
      <w:color w:val="954F72" w:themeColor="followedHyperlink"/>
      <w:u w:val="single"/>
    </w:rPr>
  </w:style>
  <w:style w:type="character" w:styleId="SubtleEmphasis">
    <w:name w:val="Subtle Emphasis"/>
    <w:aliases w:val="ACARA - Table Text,Table Text"/>
    <w:basedOn w:val="DefaultParagraphFont"/>
    <w:uiPriority w:val="19"/>
    <w:qFormat/>
    <w:rsid w:val="00AE5103"/>
    <w:rPr>
      <w:rFonts w:ascii="Arial" w:hAnsi="Arial"/>
      <w:i w:val="0"/>
      <w:iCs/>
      <w:color w:val="auto"/>
      <w:sz w:val="20"/>
    </w:rPr>
  </w:style>
  <w:style w:type="character" w:customStyle="1" w:styleId="Heading5Char">
    <w:name w:val="Heading 5 Char"/>
    <w:basedOn w:val="DefaultParagraphFont"/>
    <w:link w:val="Heading5"/>
    <w:uiPriority w:val="9"/>
    <w:semiHidden/>
    <w:rsid w:val="00AE5103"/>
    <w:rPr>
      <w:rFonts w:asciiTheme="majorHAnsi" w:eastAsiaTheme="majorEastAsia" w:hAnsiTheme="majorHAnsi" w:cstheme="majorBidi"/>
      <w:color w:val="2F5496" w:themeColor="accent1" w:themeShade="BF"/>
    </w:rPr>
  </w:style>
  <w:style w:type="character" w:customStyle="1" w:styleId="button-text">
    <w:name w:val="button-text"/>
    <w:basedOn w:val="DefaultParagraphFont"/>
    <w:rsid w:val="00AE5103"/>
  </w:style>
  <w:style w:type="paragraph" w:styleId="BodyText">
    <w:name w:val="Body Text"/>
    <w:aliases w:val="ACARA - Body Copy"/>
    <w:basedOn w:val="Normal"/>
    <w:link w:val="BodyTextChar"/>
    <w:uiPriority w:val="1"/>
    <w:qFormat/>
    <w:rsid w:val="00263269"/>
    <w:pPr>
      <w:spacing w:line="276" w:lineRule="auto"/>
    </w:pPr>
    <w:rPr>
      <w:rFonts w:eastAsia="Arial" w:cs="Arial"/>
      <w:color w:val="FFC000" w:themeColor="accent4"/>
      <w:sz w:val="22"/>
      <w:szCs w:val="20"/>
    </w:rPr>
  </w:style>
  <w:style w:type="character" w:customStyle="1" w:styleId="BodyTextChar">
    <w:name w:val="Body Text Char"/>
    <w:aliases w:val="ACARA - Body Copy Char"/>
    <w:basedOn w:val="DefaultParagraphFont"/>
    <w:link w:val="BodyText"/>
    <w:uiPriority w:val="1"/>
    <w:rsid w:val="00263269"/>
    <w:rPr>
      <w:rFonts w:eastAsia="Arial" w:cs="Arial"/>
      <w:color w:val="FFC000" w:themeColor="accent4"/>
      <w:sz w:val="22"/>
      <w:szCs w:val="20"/>
    </w:rPr>
  </w:style>
  <w:style w:type="paragraph" w:styleId="Header">
    <w:name w:val="header"/>
    <w:basedOn w:val="Normal"/>
    <w:link w:val="HeaderChar"/>
    <w:uiPriority w:val="99"/>
    <w:unhideWhenUsed/>
    <w:rsid w:val="005E07AA"/>
    <w:pPr>
      <w:tabs>
        <w:tab w:val="center" w:pos="4513"/>
        <w:tab w:val="right" w:pos="9026"/>
      </w:tabs>
    </w:pPr>
  </w:style>
  <w:style w:type="character" w:customStyle="1" w:styleId="HeaderChar">
    <w:name w:val="Header Char"/>
    <w:basedOn w:val="DefaultParagraphFont"/>
    <w:link w:val="Header"/>
    <w:uiPriority w:val="99"/>
    <w:rsid w:val="005E07AA"/>
  </w:style>
  <w:style w:type="paragraph" w:styleId="Footer">
    <w:name w:val="footer"/>
    <w:basedOn w:val="Normal"/>
    <w:link w:val="FooterChar"/>
    <w:uiPriority w:val="99"/>
    <w:unhideWhenUsed/>
    <w:rsid w:val="005E07AA"/>
    <w:pPr>
      <w:tabs>
        <w:tab w:val="center" w:pos="4513"/>
        <w:tab w:val="right" w:pos="9026"/>
      </w:tabs>
    </w:pPr>
  </w:style>
  <w:style w:type="character" w:customStyle="1" w:styleId="FooterChar">
    <w:name w:val="Footer Char"/>
    <w:basedOn w:val="DefaultParagraphFont"/>
    <w:link w:val="Footer"/>
    <w:uiPriority w:val="99"/>
    <w:rsid w:val="005E07AA"/>
  </w:style>
  <w:style w:type="character" w:styleId="PageNumber">
    <w:name w:val="page number"/>
    <w:basedOn w:val="DefaultParagraphFont"/>
    <w:uiPriority w:val="99"/>
    <w:semiHidden/>
    <w:unhideWhenUsed/>
    <w:rsid w:val="005E07AA"/>
  </w:style>
  <w:style w:type="paragraph" w:styleId="Caption">
    <w:name w:val="caption"/>
    <w:basedOn w:val="Normal"/>
    <w:next w:val="Normal"/>
    <w:uiPriority w:val="35"/>
    <w:unhideWhenUsed/>
    <w:qFormat/>
    <w:rsid w:val="009707D2"/>
    <w:pPr>
      <w:spacing w:after="200"/>
    </w:pPr>
    <w:rPr>
      <w:i/>
      <w:iCs/>
      <w:color w:val="44546A" w:themeColor="text2"/>
      <w:sz w:val="18"/>
      <w:szCs w:val="18"/>
    </w:rPr>
  </w:style>
  <w:style w:type="paragraph" w:styleId="NoSpacing">
    <w:name w:val="No Spacing"/>
    <w:link w:val="NoSpacingChar"/>
    <w:uiPriority w:val="1"/>
    <w:qFormat/>
    <w:rsid w:val="00D765B0"/>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D765B0"/>
    <w:rPr>
      <w:rFonts w:asciiTheme="minorHAnsi" w:eastAsiaTheme="minorEastAsia" w:hAnsiTheme="minorHAnsi" w:cstheme="minorBidi"/>
      <w:sz w:val="22"/>
      <w:szCs w:val="22"/>
      <w:lang w:val="en-US" w:eastAsia="zh-CN"/>
    </w:rPr>
  </w:style>
  <w:style w:type="character" w:customStyle="1" w:styleId="Heading1Char">
    <w:name w:val="Heading 1 Char"/>
    <w:basedOn w:val="DefaultParagraphFont"/>
    <w:link w:val="Heading1"/>
    <w:uiPriority w:val="9"/>
    <w:rsid w:val="004D1A63"/>
    <w:rPr>
      <w:rFonts w:ascii="Aharoni" w:hAnsi="Aharoni" w:cs="Aharoni"/>
      <w:b/>
      <w:bCs/>
      <w:sz w:val="96"/>
      <w:szCs w:val="96"/>
    </w:rPr>
  </w:style>
  <w:style w:type="character" w:customStyle="1" w:styleId="Heading2Char">
    <w:name w:val="Heading 2 Char"/>
    <w:basedOn w:val="DefaultParagraphFont"/>
    <w:link w:val="Heading2"/>
    <w:uiPriority w:val="9"/>
    <w:rsid w:val="004D1A63"/>
    <w:rPr>
      <w:rFonts w:ascii="Aharoni" w:hAnsi="Aharoni" w:cs="Aharoni"/>
      <w:b/>
      <w:bCs/>
      <w:sz w:val="72"/>
      <w:szCs w:val="72"/>
    </w:rPr>
  </w:style>
  <w:style w:type="paragraph" w:styleId="Subtitle">
    <w:name w:val="Subtitle"/>
    <w:basedOn w:val="Heading2"/>
    <w:next w:val="Normal"/>
    <w:link w:val="SubtitleChar"/>
    <w:uiPriority w:val="11"/>
    <w:qFormat/>
    <w:rsid w:val="004D1A63"/>
  </w:style>
  <w:style w:type="character" w:customStyle="1" w:styleId="SubtitleChar">
    <w:name w:val="Subtitle Char"/>
    <w:basedOn w:val="DefaultParagraphFont"/>
    <w:link w:val="Subtitle"/>
    <w:uiPriority w:val="11"/>
    <w:rsid w:val="004D1A63"/>
    <w:rPr>
      <w:rFonts w:ascii="Aharoni" w:hAnsi="Aharoni" w:cs="Aharoni"/>
      <w:b/>
      <w:bCs/>
      <w:sz w:val="72"/>
      <w:szCs w:val="72"/>
    </w:rPr>
  </w:style>
  <w:style w:type="paragraph" w:styleId="Title">
    <w:name w:val="Title"/>
    <w:basedOn w:val="Heading1"/>
    <w:next w:val="Normal"/>
    <w:link w:val="TitleChar"/>
    <w:uiPriority w:val="10"/>
    <w:qFormat/>
    <w:rsid w:val="004D1A63"/>
  </w:style>
  <w:style w:type="character" w:customStyle="1" w:styleId="TitleChar">
    <w:name w:val="Title Char"/>
    <w:basedOn w:val="DefaultParagraphFont"/>
    <w:link w:val="Title"/>
    <w:uiPriority w:val="10"/>
    <w:rsid w:val="004D1A63"/>
    <w:rPr>
      <w:rFonts w:ascii="Aharoni" w:hAnsi="Aharoni" w:cs="Aharoni"/>
      <w:b/>
      <w:bCs/>
      <w:sz w:val="96"/>
      <w:szCs w:val="96"/>
    </w:rPr>
  </w:style>
  <w:style w:type="character" w:customStyle="1" w:styleId="Heading3Char">
    <w:name w:val="Heading 3 Char"/>
    <w:basedOn w:val="DefaultParagraphFont"/>
    <w:link w:val="Heading3"/>
    <w:uiPriority w:val="9"/>
    <w:rsid w:val="004D1A63"/>
    <w:rPr>
      <w:rFonts w:ascii="Aharoni" w:hAnsi="Aharoni" w:cs="Aharoni"/>
      <w:b/>
      <w:bCs/>
      <w:sz w:val="32"/>
      <w:szCs w:val="32"/>
    </w:rPr>
  </w:style>
  <w:style w:type="character" w:customStyle="1" w:styleId="Heading4Char">
    <w:name w:val="Heading 4 Char"/>
    <w:basedOn w:val="DefaultParagraphFont"/>
    <w:link w:val="Heading4"/>
    <w:uiPriority w:val="9"/>
    <w:rsid w:val="0080506C"/>
    <w:rPr>
      <w:rFonts w:ascii="Aharoni" w:hAnsi="Aharoni" w:cs="Aharon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tlandinfo.des.qld.gov.au/wetlands/facts-maps/wildlife/?AreaID=tile-100k-stanthorpe&amp;Kingdom=animals&amp;SpeciesFilter=Native" TargetMode="External"/><Relationship Id="rId18" Type="http://schemas.openxmlformats.org/officeDocument/2006/relationships/hyperlink" Target="https://v9.australiancurriculum.edu.au/search?TTN=q%3DAC9EFLY01&amp;on=AC&amp;AC=q%3DAC9EFLA03%26pageOffset%3D0" TargetMode="External"/><Relationship Id="rId26" Type="http://schemas.openxmlformats.org/officeDocument/2006/relationships/hyperlink" Target="https://v9.australiancurriculum.edu.au/search?TTN=q%3DAC9MFST01&amp;on=AC&amp;AC=q%3DAC9MFST01%26pageOffset%3D0" TargetMode="External"/><Relationship Id="rId21" Type="http://schemas.openxmlformats.org/officeDocument/2006/relationships/hyperlink" Target="https://www.youtube.com/watch?v=Y55xWNUySZg"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n.wikipedia.org/wiki/Yellow-footed_rock-wallaby" TargetMode="External"/><Relationship Id="rId17" Type="http://schemas.openxmlformats.org/officeDocument/2006/relationships/hyperlink" Target="https://v9.australiancurriculum.edu.au/search?TTN=q%3DAC9EFLY01&amp;on=AC&amp;AC=q%3DAC9EFLY01%26pageOffset%3D0" TargetMode="External"/><Relationship Id="rId25" Type="http://schemas.openxmlformats.org/officeDocument/2006/relationships/hyperlink" Target="https://v9.australiancurriculum.edu.au/f-10-curriculum/learning-areas/mathematics/foundation-year_year-1/content-description?subject-identifier=MATMATFY&amp;content-description-code=AC9MFST01&amp;detailed-content-descriptions=0&amp;hide-ccp=0&amp;hide-gc=0&amp;side-by-side=1&amp;strands-start-index=0&amp;subjects-start-index=0&amp;view=quick"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9.australiancurriculum.edu.au/search?TTN=q%3DAC9EFLY01&amp;on=AC&amp;AC=q%3DAC9EFLA03%26pageOffset%3D0" TargetMode="External"/><Relationship Id="rId20" Type="http://schemas.openxmlformats.org/officeDocument/2006/relationships/hyperlink" Target="https://v9.australiancurriculum.edu.au/search?TTN=q%3DAC9EFLY01&amp;on=AC&amp;AC=q%3DAC9EFLA03%26pageOffset%3D0" TargetMode="External"/><Relationship Id="rId29" Type="http://schemas.openxmlformats.org/officeDocument/2006/relationships/hyperlink" Target="https://v9.australiancurriculum.edu.au/search?TTN=q%3DAC9MFST01&amp;on=AC&amp;AC=q%3DAC9MFST01%26pageOffset%3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scootle.edu.au/ec/viewing/L699/index.html" TargetMode="External"/><Relationship Id="rId32" Type="http://schemas.openxmlformats.org/officeDocument/2006/relationships/hyperlink" Target="https://www.youtube.com/watch?v=ayFG5Ow4wX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9.australiancurriculum.edu.au/search?TTN=q%3DAC9EFLY01&amp;on=AC&amp;AC=q%3DAC9EFLY01%26pageOffset%3D0" TargetMode="External"/><Relationship Id="rId23" Type="http://schemas.openxmlformats.org/officeDocument/2006/relationships/hyperlink" Target="https://www.youtube.com/watch?v=dkjFa9uoGEk&amp;t=141s" TargetMode="External"/><Relationship Id="rId28" Type="http://schemas.openxmlformats.org/officeDocument/2006/relationships/hyperlink" Target="https://v9.australiancurriculum.edu.au/f-10-curriculum.html/learning-areas/science/foundation-year/content-description?subject-identifier=SCISCIFY&amp;content-description-code=AC9SFI02&amp;detailed-content-descriptions=0&amp;hide-ccp=0&amp;hide-gc=0&amp;side-by-side=1&amp;strands-start-index=0&amp;subjects-start-index=0&amp;view=quick" TargetMode="External"/><Relationship Id="rId36" Type="http://schemas.openxmlformats.org/officeDocument/2006/relationships/fontTable" Target="fontTable.xml"/><Relationship Id="rId10" Type="http://schemas.openxmlformats.org/officeDocument/2006/relationships/hyperlink" Target="https://wetlandinfo.des.qld.gov.au/wetlands/ecology/components/species/?saltuarius-cornutus" TargetMode="External"/><Relationship Id="rId19" Type="http://schemas.openxmlformats.org/officeDocument/2006/relationships/hyperlink" Target="https://v9.australiancurriculum.edu.au/search?TTN=q%3DAC9EFLY01&amp;on=AC&amp;AC=q%3DAC9EFLY01%26pageOffset%3D0" TargetMode="External"/><Relationship Id="rId31" Type="http://schemas.openxmlformats.org/officeDocument/2006/relationships/hyperlink" Target="https://www.youtube.com/watch?v=1Nh0n2LcU7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etlandinfo.des.qld.gov.au/wetlands/facts-maps/wildlife/?AreaID=ibra-subregion-stanthorpe-plateau&amp;Kingdom=plants&amp;SpeciesFilter=Native" TargetMode="External"/><Relationship Id="rId22" Type="http://schemas.openxmlformats.org/officeDocument/2006/relationships/hyperlink" Target="https://v9.australiancurriculum.edu.au/search?TTN=q%3DAC9EFLY01&amp;on=AC&amp;AC=q%3DAC9SFU01%26pageOffset%3D0" TargetMode="External"/><Relationship Id="rId27" Type="http://schemas.openxmlformats.org/officeDocument/2006/relationships/hyperlink" Target="https://v9.australiancurriculum.edu.au/search?TTN=q%3DAC9MFST01&amp;on=AC&amp;AC=q%3DAC9SFI01%26pageOffset%3D0" TargetMode="External"/><Relationship Id="rId30" Type="http://schemas.openxmlformats.org/officeDocument/2006/relationships/hyperlink" Target="https://v9.australiancurriculum.edu.au/f-10-curriculum.html/learning-areas/visual-arts/foundation-year/content-description?subject-identifier=ARTVISFY&amp;content-description-code=AC9AVAFD01&amp;detailed-content-descriptions=0&amp;hide-ccp=0&amp;hide-gc=0&amp;side-by-side=1&amp;strands-start-index=0&amp;subjects-start-index=0&amp;view=quick"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ONK\Documents\_websites\Art%20Gallery\exhibitions\2023\Crisps%20Biodiversit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2"/>
        </a:solidFill>
        <a:ln w="6350">
          <a:solidFill>
            <a:prstClr val="black"/>
          </a:solidFill>
        </a:ln>
      </a:spPr>
      <a:bodyPr wrap="square" rtlCol="0" anchor="ct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35C55-4293-4AEA-A17F-AB6F9F9F8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32</TotalTime>
  <Pages>11</Pages>
  <Words>3118</Words>
  <Characters>17779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Conkas</dc:creator>
  <cp:keywords/>
  <dc:description/>
  <cp:lastModifiedBy>Michelle C</cp:lastModifiedBy>
  <cp:revision>3</cp:revision>
  <cp:lastPrinted>2023-01-25T01:12:00Z</cp:lastPrinted>
  <dcterms:created xsi:type="dcterms:W3CDTF">2023-03-27T02:00:00Z</dcterms:created>
  <dcterms:modified xsi:type="dcterms:W3CDTF">2023-04-18T04:35:00Z</dcterms:modified>
</cp:coreProperties>
</file>