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07205357"/>
        <w:docPartObj>
          <w:docPartGallery w:val="Cover Pages"/>
          <w:docPartUnique/>
        </w:docPartObj>
      </w:sdtPr>
      <w:sdtEndPr>
        <w:rPr>
          <w:b/>
          <w:bCs/>
        </w:rPr>
      </w:sdtEndPr>
      <w:sdtContent>
        <w:p w14:paraId="562C9037" w14:textId="77777777" w:rsidR="00D765B0" w:rsidRDefault="0015307E">
          <w:r>
            <w:rPr>
              <w:rFonts w:cs="Arial"/>
              <w:b/>
              <w:bCs/>
              <w:noProof/>
              <w:sz w:val="40"/>
              <w:szCs w:val="40"/>
            </w:rPr>
            <w:drawing>
              <wp:anchor distT="0" distB="0" distL="114300" distR="114300" simplePos="0" relativeHeight="251710464" behindDoc="0" locked="0" layoutInCell="1" allowOverlap="1" wp14:anchorId="60843617" wp14:editId="4B1BEEFD">
                <wp:simplePos x="0" y="0"/>
                <wp:positionH relativeFrom="column">
                  <wp:posOffset>-635</wp:posOffset>
                </wp:positionH>
                <wp:positionV relativeFrom="paragraph">
                  <wp:posOffset>177800</wp:posOffset>
                </wp:positionV>
                <wp:extent cx="5688330" cy="1539240"/>
                <wp:effectExtent l="0" t="0" r="762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33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55F3E" w14:textId="77777777" w:rsidR="004D1A63" w:rsidRDefault="004D1A63" w:rsidP="004D1A63"/>
        <w:p w14:paraId="114393CF" w14:textId="07855680" w:rsidR="00D765B0" w:rsidRPr="004D1A63" w:rsidRDefault="0092091D" w:rsidP="004D1A63">
          <w:pPr>
            <w:pStyle w:val="Title"/>
          </w:pPr>
          <w:r>
            <w:t>YEAR 1</w:t>
          </w:r>
        </w:p>
        <w:p w14:paraId="688A2E35" w14:textId="77777777" w:rsidR="0094728E" w:rsidRDefault="0094728E" w:rsidP="004D1A63">
          <w:pPr>
            <w:pStyle w:val="Subtitle"/>
          </w:pPr>
          <w:r w:rsidRPr="004D1A63">
            <w:t>UNIT SUMMARY</w:t>
          </w:r>
        </w:p>
        <w:p w14:paraId="181BA86F" w14:textId="77777777" w:rsidR="0015307E" w:rsidRPr="0015307E" w:rsidRDefault="0015307E" w:rsidP="0015307E"/>
        <w:p w14:paraId="7819637E" w14:textId="77777777" w:rsidR="00D765B0" w:rsidRPr="000E4FAD" w:rsidRDefault="00D765B0" w:rsidP="00D765B0">
          <w:pPr>
            <w:pStyle w:val="Caption"/>
            <w:rPr>
              <w:rFonts w:cs="Arial"/>
              <w:sz w:val="28"/>
              <w:szCs w:val="28"/>
            </w:rPr>
          </w:pPr>
        </w:p>
        <w:p w14:paraId="6CE74390" w14:textId="324D20B4" w:rsidR="0092091D" w:rsidRPr="000E4FAD" w:rsidRDefault="0092091D" w:rsidP="0092091D">
          <w:pPr>
            <w:rPr>
              <w:rFonts w:cs="Arial"/>
              <w:sz w:val="28"/>
              <w:szCs w:val="28"/>
            </w:rPr>
          </w:pPr>
          <w:r w:rsidRPr="000E4FAD">
            <w:rPr>
              <w:rFonts w:cs="Arial"/>
              <w:b/>
              <w:bCs/>
              <w:sz w:val="28"/>
              <w:szCs w:val="28"/>
            </w:rPr>
            <w:t>ENGLISH:</w:t>
          </w:r>
          <w:r w:rsidRPr="000E4FAD">
            <w:rPr>
              <w:rFonts w:cs="Arial"/>
              <w:sz w:val="28"/>
              <w:szCs w:val="28"/>
            </w:rPr>
            <w:t xml:space="preserve"> Language and Literacy: Organisational Features of texts. </w:t>
          </w:r>
          <w:r w:rsidRPr="000E4FAD">
            <w:rPr>
              <w:rFonts w:cs="Arial"/>
              <w:b/>
              <w:bCs/>
              <w:sz w:val="28"/>
              <w:szCs w:val="28"/>
            </w:rPr>
            <w:t>Informative Texts -</w:t>
          </w:r>
          <w:r w:rsidRPr="000E4FAD">
            <w:rPr>
              <w:rFonts w:cs="Arial"/>
              <w:sz w:val="28"/>
              <w:szCs w:val="28"/>
            </w:rPr>
            <w:t xml:space="preserve"> report, Recount, description, information books, Online texts.</w:t>
          </w:r>
        </w:p>
        <w:p w14:paraId="7F17CC1E" w14:textId="2C86073B" w:rsidR="0092091D" w:rsidRPr="000E4FAD" w:rsidRDefault="0092091D" w:rsidP="0092091D">
          <w:pPr>
            <w:rPr>
              <w:rFonts w:cs="Arial"/>
              <w:sz w:val="28"/>
              <w:szCs w:val="28"/>
            </w:rPr>
          </w:pPr>
        </w:p>
        <w:p w14:paraId="4EFE8ED0" w14:textId="139FD8EC" w:rsidR="0092091D" w:rsidRPr="000E4FAD" w:rsidRDefault="0092091D" w:rsidP="0092091D">
          <w:pPr>
            <w:rPr>
              <w:rFonts w:cs="Arial"/>
              <w:sz w:val="28"/>
              <w:szCs w:val="28"/>
            </w:rPr>
          </w:pPr>
          <w:r w:rsidRPr="000E4FAD">
            <w:rPr>
              <w:rFonts w:cs="Arial"/>
              <w:b/>
              <w:bCs/>
              <w:sz w:val="28"/>
              <w:szCs w:val="28"/>
            </w:rPr>
            <w:t>SCIENCE:</w:t>
          </w:r>
          <w:r w:rsidRPr="000E4FAD">
            <w:rPr>
              <w:rFonts w:cs="Arial"/>
              <w:sz w:val="28"/>
              <w:szCs w:val="28"/>
            </w:rPr>
            <w:t xml:space="preserve"> Biology: Needs of plants and animals. Growing plants</w:t>
          </w:r>
        </w:p>
        <w:p w14:paraId="16B99B68" w14:textId="2CD03767" w:rsidR="0092091D" w:rsidRPr="000E4FAD" w:rsidRDefault="0092091D" w:rsidP="0092091D">
          <w:pPr>
            <w:rPr>
              <w:rFonts w:cs="Arial"/>
              <w:sz w:val="28"/>
              <w:szCs w:val="28"/>
            </w:rPr>
          </w:pPr>
        </w:p>
        <w:p w14:paraId="698B9016" w14:textId="3127415F" w:rsidR="0092091D" w:rsidRPr="000E4FAD" w:rsidRDefault="0092091D" w:rsidP="0092091D">
          <w:pPr>
            <w:rPr>
              <w:rFonts w:cs="Arial"/>
              <w:sz w:val="28"/>
              <w:szCs w:val="28"/>
            </w:rPr>
          </w:pPr>
          <w:r w:rsidRPr="000E4FAD">
            <w:rPr>
              <w:rFonts w:cs="Arial"/>
              <w:b/>
              <w:bCs/>
              <w:sz w:val="28"/>
              <w:szCs w:val="28"/>
            </w:rPr>
            <w:t>HASS:</w:t>
          </w:r>
          <w:r w:rsidRPr="000E4FAD">
            <w:rPr>
              <w:rFonts w:cs="Arial"/>
              <w:sz w:val="28"/>
              <w:szCs w:val="28"/>
            </w:rPr>
            <w:t xml:space="preserve"> Geography: Natural, Managed and Constructed Features of local area.</w:t>
          </w:r>
        </w:p>
        <w:p w14:paraId="2A239BBF" w14:textId="77777777" w:rsidR="0092091D" w:rsidRPr="000E4FAD" w:rsidRDefault="0092091D" w:rsidP="0092091D">
          <w:pPr>
            <w:rPr>
              <w:rFonts w:cs="Arial"/>
              <w:sz w:val="28"/>
              <w:szCs w:val="28"/>
            </w:rPr>
          </w:pPr>
        </w:p>
        <w:p w14:paraId="331ABC9D" w14:textId="40499F43" w:rsidR="0092091D" w:rsidRPr="000E4FAD" w:rsidRDefault="0092091D" w:rsidP="0092091D">
          <w:pPr>
            <w:rPr>
              <w:rFonts w:cs="Arial"/>
              <w:sz w:val="28"/>
              <w:szCs w:val="28"/>
            </w:rPr>
          </w:pPr>
          <w:r w:rsidRPr="000E4FAD">
            <w:rPr>
              <w:rFonts w:cs="Arial"/>
              <w:b/>
              <w:bCs/>
              <w:sz w:val="28"/>
              <w:szCs w:val="28"/>
            </w:rPr>
            <w:t>ART:</w:t>
          </w:r>
          <w:r w:rsidRPr="000E4FAD">
            <w:rPr>
              <w:rFonts w:cs="Arial"/>
              <w:sz w:val="28"/>
              <w:szCs w:val="28"/>
            </w:rPr>
            <w:t xml:space="preserve"> Dioramas; 2D works of art based on the themes of biodiversity, endangered animals of the Granite Belt for the Crisps” Art Show</w:t>
          </w:r>
        </w:p>
        <w:p w14:paraId="23C29ECA" w14:textId="4B225591" w:rsidR="0092091D" w:rsidRPr="000E4FAD" w:rsidRDefault="0092091D" w:rsidP="0092091D">
          <w:pPr>
            <w:rPr>
              <w:rFonts w:cs="Arial"/>
              <w:sz w:val="28"/>
              <w:szCs w:val="28"/>
            </w:rPr>
          </w:pPr>
        </w:p>
        <w:p w14:paraId="7C52775B" w14:textId="13EE05D5" w:rsidR="0092091D" w:rsidRDefault="0092091D" w:rsidP="0092091D">
          <w:pPr>
            <w:rPr>
              <w:rFonts w:cs="Arial"/>
              <w:sz w:val="28"/>
              <w:szCs w:val="28"/>
            </w:rPr>
          </w:pPr>
          <w:r w:rsidRPr="000E4FAD">
            <w:rPr>
              <w:rFonts w:cs="Arial"/>
              <w:b/>
              <w:bCs/>
              <w:noProof/>
              <w:sz w:val="28"/>
              <w:szCs w:val="28"/>
            </w:rPr>
            <w:drawing>
              <wp:anchor distT="0" distB="0" distL="114300" distR="114300" simplePos="0" relativeHeight="251712512" behindDoc="1" locked="0" layoutInCell="1" allowOverlap="1" wp14:anchorId="12F7DEDE" wp14:editId="35304D4F">
                <wp:simplePos x="0" y="0"/>
                <wp:positionH relativeFrom="column">
                  <wp:posOffset>6246495</wp:posOffset>
                </wp:positionH>
                <wp:positionV relativeFrom="paragraph">
                  <wp:posOffset>314960</wp:posOffset>
                </wp:positionV>
                <wp:extent cx="3432175" cy="1689100"/>
                <wp:effectExtent l="0" t="0" r="0" b="6350"/>
                <wp:wrapThrough wrapText="bothSides">
                  <wp:wrapPolygon edited="0">
                    <wp:start x="0" y="0"/>
                    <wp:lineTo x="0" y="21438"/>
                    <wp:lineTo x="21460" y="21438"/>
                    <wp:lineTo x="21460" y="0"/>
                    <wp:lineTo x="0" y="0"/>
                  </wp:wrapPolygon>
                </wp:wrapThrough>
                <wp:docPr id="4" name="Picture 4" descr="Australian endangered species: Regent Honey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endangered species: Regent Honeyeater"/>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432175" cy="1689100"/>
                        </a:xfrm>
                        <a:prstGeom prst="rect">
                          <a:avLst/>
                        </a:prstGeom>
                      </pic:spPr>
                    </pic:pic>
                  </a:graphicData>
                </a:graphic>
                <wp14:sizeRelH relativeFrom="page">
                  <wp14:pctWidth>0</wp14:pctWidth>
                </wp14:sizeRelH>
                <wp14:sizeRelV relativeFrom="page">
                  <wp14:pctHeight>0</wp14:pctHeight>
                </wp14:sizeRelV>
              </wp:anchor>
            </w:drawing>
          </w:r>
          <w:r w:rsidRPr="000E4FAD">
            <w:rPr>
              <w:rFonts w:cs="Arial"/>
              <w:b/>
              <w:bCs/>
              <w:sz w:val="28"/>
              <w:szCs w:val="28"/>
            </w:rPr>
            <w:t xml:space="preserve">ASSESSMENT: </w:t>
          </w:r>
          <w:r w:rsidRPr="000E4FAD">
            <w:rPr>
              <w:rFonts w:cs="Arial"/>
              <w:sz w:val="28"/>
              <w:szCs w:val="28"/>
            </w:rPr>
            <w:t xml:space="preserve">Some activities in the unit have been considered as possible assessment tasks. A generic rubric has been created to cover the main CDs.  </w:t>
          </w:r>
        </w:p>
        <w:p w14:paraId="02B9E54F" w14:textId="58232864" w:rsidR="0092091D" w:rsidRDefault="0092091D" w:rsidP="0092091D">
          <w:pPr>
            <w:rPr>
              <w:rFonts w:cs="Arial"/>
              <w:sz w:val="28"/>
              <w:szCs w:val="28"/>
            </w:rPr>
          </w:pPr>
        </w:p>
        <w:p w14:paraId="309EB5EE" w14:textId="53EC7494" w:rsidR="0092091D" w:rsidRPr="000E4FAD" w:rsidRDefault="0092091D" w:rsidP="0092091D">
          <w:pPr>
            <w:rPr>
              <w:rFonts w:cs="Arial"/>
              <w:sz w:val="28"/>
              <w:szCs w:val="28"/>
            </w:rPr>
          </w:pPr>
          <w:r w:rsidRPr="000E4FAD">
            <w:rPr>
              <w:rFonts w:cs="Arial"/>
              <w:b/>
              <w:bCs/>
              <w:noProof/>
              <w:sz w:val="28"/>
              <w:szCs w:val="28"/>
            </w:rPr>
            <w:drawing>
              <wp:anchor distT="0" distB="0" distL="114300" distR="114300" simplePos="0" relativeHeight="251714560" behindDoc="1" locked="0" layoutInCell="1" allowOverlap="1" wp14:anchorId="6AD5D4A3" wp14:editId="2DA81E19">
                <wp:simplePos x="0" y="0"/>
                <wp:positionH relativeFrom="column">
                  <wp:posOffset>83820</wp:posOffset>
                </wp:positionH>
                <wp:positionV relativeFrom="paragraph">
                  <wp:posOffset>85090</wp:posOffset>
                </wp:positionV>
                <wp:extent cx="2751746" cy="1203978"/>
                <wp:effectExtent l="0" t="0" r="4445" b="2540"/>
                <wp:wrapTight wrapText="bothSides">
                  <wp:wrapPolygon edited="0">
                    <wp:start x="0" y="0"/>
                    <wp:lineTo x="0" y="21418"/>
                    <wp:lineTo x="21535" y="21418"/>
                    <wp:lineTo x="21535" y="0"/>
                    <wp:lineTo x="0" y="0"/>
                  </wp:wrapPolygon>
                </wp:wrapTight>
                <wp:docPr id="2" name="Picture 2" descr="Platypus Vintage Images | Free Photos, PNG Stickers, Wallpa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latypus Vintage Images | Free Photos, PNG Stickers, Wallpapers ..."/>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751746" cy="1203978"/>
                        </a:xfrm>
                        <a:prstGeom prst="rect">
                          <a:avLst/>
                        </a:prstGeom>
                      </pic:spPr>
                    </pic:pic>
                  </a:graphicData>
                </a:graphic>
                <wp14:sizeRelH relativeFrom="page">
                  <wp14:pctWidth>0</wp14:pctWidth>
                </wp14:sizeRelH>
                <wp14:sizeRelV relativeFrom="page">
                  <wp14:pctHeight>0</wp14:pctHeight>
                </wp14:sizeRelV>
              </wp:anchor>
            </w:drawing>
          </w:r>
          <w:r w:rsidRPr="00D765B0">
            <w:rPr>
              <w:rFonts w:cs="Arial"/>
              <w:b/>
              <w:bCs/>
              <w:sz w:val="28"/>
              <w:szCs w:val="28"/>
            </w:rPr>
            <w:t>Note:</w:t>
          </w:r>
          <w:r>
            <w:rPr>
              <w:rFonts w:cs="Arial"/>
              <w:sz w:val="28"/>
              <w:szCs w:val="28"/>
            </w:rPr>
            <w:t xml:space="preserve"> Throughout the planning, “endangered” refers to vulnerable and endangered species of the granite belt. Lists of both are available </w:t>
          </w:r>
          <w:hyperlink r:id="rId13" w:history="1">
            <w:r w:rsidRPr="002771EE">
              <w:rPr>
                <w:rStyle w:val="Hyperlink"/>
                <w:rFonts w:cs="Arial"/>
                <w:sz w:val="28"/>
                <w:szCs w:val="28"/>
              </w:rPr>
              <w:t>here</w:t>
            </w:r>
          </w:hyperlink>
          <w:r>
            <w:rPr>
              <w:rFonts w:cs="Arial"/>
              <w:sz w:val="28"/>
              <w:szCs w:val="28"/>
            </w:rPr>
            <w:t xml:space="preserve"> (animals) and </w:t>
          </w:r>
          <w:hyperlink r:id="rId14" w:history="1">
            <w:r w:rsidRPr="002771EE">
              <w:rPr>
                <w:rStyle w:val="Hyperlink"/>
                <w:rFonts w:cs="Arial"/>
                <w:sz w:val="28"/>
                <w:szCs w:val="28"/>
              </w:rPr>
              <w:t>here</w:t>
            </w:r>
          </w:hyperlink>
          <w:r>
            <w:rPr>
              <w:rFonts w:cs="Arial"/>
              <w:sz w:val="28"/>
              <w:szCs w:val="28"/>
            </w:rPr>
            <w:t xml:space="preserve"> (plants).</w:t>
          </w:r>
        </w:p>
        <w:p w14:paraId="6698C7C1" w14:textId="4CC8C463" w:rsidR="007A7751" w:rsidRDefault="00D765B0" w:rsidP="00D44E22">
          <w:pPr>
            <w:ind w:left="4820" w:right="2926"/>
            <w:rPr>
              <w:b/>
              <w:bCs/>
            </w:rPr>
          </w:pPr>
          <w:r>
            <w:tab/>
          </w:r>
          <w:r>
            <w:tab/>
          </w:r>
          <w:r>
            <w:tab/>
          </w:r>
          <w:r>
            <w:tab/>
          </w:r>
          <w:r>
            <w:tab/>
          </w:r>
          <w:r>
            <w:tab/>
          </w:r>
          <w:r>
            <w:rPr>
              <w:b/>
              <w:bCs/>
            </w:rPr>
            <w:br w:type="page"/>
          </w:r>
        </w:p>
      </w:sdtContent>
    </w:sdt>
    <w:tbl>
      <w:tblPr>
        <w:tblStyle w:val="TableGrid"/>
        <w:tblpPr w:leftFromText="180" w:rightFromText="180" w:vertAnchor="text" w:tblpY="1"/>
        <w:tblOverlap w:val="never"/>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70"/>
        <w:gridCol w:w="5979"/>
        <w:gridCol w:w="4394"/>
        <w:gridCol w:w="2627"/>
      </w:tblGrid>
      <w:tr w:rsidR="00F63006" w14:paraId="393DD58A" w14:textId="77777777" w:rsidTr="003C0D70">
        <w:trPr>
          <w:tblHeader/>
        </w:trPr>
        <w:tc>
          <w:tcPr>
            <w:tcW w:w="2370" w:type="dxa"/>
            <w:shd w:val="clear" w:color="auto" w:fill="E2EFD9" w:themeFill="accent6" w:themeFillTint="33"/>
          </w:tcPr>
          <w:p w14:paraId="0E342D64" w14:textId="77777777" w:rsidR="00F63006" w:rsidRDefault="00F63006" w:rsidP="0092091D">
            <w:pPr>
              <w:jc w:val="center"/>
              <w:rPr>
                <w:b/>
                <w:bCs/>
              </w:rPr>
            </w:pPr>
            <w:r>
              <w:rPr>
                <w:b/>
                <w:bCs/>
              </w:rPr>
              <w:lastRenderedPageBreak/>
              <w:t>Subject/Content Descriptions</w:t>
            </w:r>
          </w:p>
        </w:tc>
        <w:tc>
          <w:tcPr>
            <w:tcW w:w="5979" w:type="dxa"/>
            <w:shd w:val="clear" w:color="auto" w:fill="E2EFD9" w:themeFill="accent6" w:themeFillTint="33"/>
          </w:tcPr>
          <w:p w14:paraId="02BE1146" w14:textId="77777777" w:rsidR="00F63006" w:rsidRDefault="001A1FEB" w:rsidP="0092091D">
            <w:pPr>
              <w:jc w:val="center"/>
              <w:rPr>
                <w:b/>
                <w:bCs/>
              </w:rPr>
            </w:pPr>
            <w:r>
              <w:rPr>
                <w:b/>
                <w:bCs/>
              </w:rPr>
              <w:t>Teaching and Learning</w:t>
            </w:r>
          </w:p>
        </w:tc>
        <w:tc>
          <w:tcPr>
            <w:tcW w:w="4394" w:type="dxa"/>
            <w:shd w:val="clear" w:color="auto" w:fill="E2EFD9" w:themeFill="accent6" w:themeFillTint="33"/>
          </w:tcPr>
          <w:p w14:paraId="50A969E5" w14:textId="77777777" w:rsidR="00F63006" w:rsidRDefault="00F63006" w:rsidP="0092091D">
            <w:pPr>
              <w:jc w:val="center"/>
              <w:rPr>
                <w:b/>
                <w:bCs/>
              </w:rPr>
            </w:pPr>
            <w:r>
              <w:rPr>
                <w:b/>
                <w:bCs/>
              </w:rPr>
              <w:t>Resources and Vocabulary</w:t>
            </w:r>
          </w:p>
        </w:tc>
        <w:tc>
          <w:tcPr>
            <w:tcW w:w="2627" w:type="dxa"/>
            <w:shd w:val="clear" w:color="auto" w:fill="E2EFD9" w:themeFill="accent6" w:themeFillTint="33"/>
          </w:tcPr>
          <w:p w14:paraId="0E504A44" w14:textId="77777777" w:rsidR="00F63006" w:rsidRDefault="00F63006" w:rsidP="0092091D">
            <w:pPr>
              <w:jc w:val="center"/>
              <w:rPr>
                <w:b/>
                <w:bCs/>
              </w:rPr>
            </w:pPr>
            <w:r>
              <w:rPr>
                <w:b/>
                <w:bCs/>
              </w:rPr>
              <w:t>Notes</w:t>
            </w:r>
          </w:p>
        </w:tc>
      </w:tr>
      <w:tr w:rsidR="00A744EA" w14:paraId="7359E893" w14:textId="77777777" w:rsidTr="0092091D">
        <w:tc>
          <w:tcPr>
            <w:tcW w:w="15370" w:type="dxa"/>
            <w:gridSpan w:val="4"/>
            <w:shd w:val="clear" w:color="auto" w:fill="E7E6E6" w:themeFill="background2"/>
          </w:tcPr>
          <w:p w14:paraId="1435E9E0" w14:textId="77777777" w:rsidR="00A744EA" w:rsidRPr="0080506C" w:rsidRDefault="00A744EA" w:rsidP="0092091D">
            <w:pPr>
              <w:pStyle w:val="Heading4"/>
            </w:pPr>
            <w:r w:rsidRPr="0080506C">
              <w:t>ENGLISH</w:t>
            </w:r>
          </w:p>
        </w:tc>
      </w:tr>
      <w:tr w:rsidR="00F63006" w14:paraId="0E1E1348" w14:textId="77777777" w:rsidTr="0092091D">
        <w:trPr>
          <w:trHeight w:val="65"/>
        </w:trPr>
        <w:tc>
          <w:tcPr>
            <w:tcW w:w="2370" w:type="dxa"/>
          </w:tcPr>
          <w:p w14:paraId="7A4867F3" w14:textId="77777777" w:rsidR="0092091D" w:rsidRPr="00D9278A" w:rsidRDefault="0092091D" w:rsidP="0092091D">
            <w:pPr>
              <w:rPr>
                <w:b/>
                <w:bCs/>
                <w:sz w:val="20"/>
                <w:szCs w:val="20"/>
              </w:rPr>
            </w:pPr>
            <w:r w:rsidRPr="00D9278A">
              <w:rPr>
                <w:b/>
                <w:bCs/>
                <w:sz w:val="20"/>
                <w:szCs w:val="20"/>
              </w:rPr>
              <w:t>Language: Text Structure and organisation</w:t>
            </w:r>
          </w:p>
          <w:p w14:paraId="46C8DC26" w14:textId="77777777" w:rsidR="0092091D" w:rsidRDefault="0092091D" w:rsidP="0092091D">
            <w:pPr>
              <w:rPr>
                <w:sz w:val="22"/>
                <w:szCs w:val="22"/>
              </w:rPr>
            </w:pPr>
          </w:p>
          <w:p w14:paraId="22B275D9" w14:textId="77777777" w:rsidR="0092091D" w:rsidRPr="00E2179D" w:rsidRDefault="0092091D" w:rsidP="0092091D">
            <w:pPr>
              <w:rPr>
                <w:sz w:val="22"/>
                <w:szCs w:val="22"/>
              </w:rPr>
            </w:pPr>
            <w:r w:rsidRPr="00E2179D">
              <w:rPr>
                <w:sz w:val="22"/>
                <w:szCs w:val="22"/>
              </w:rPr>
              <w:t xml:space="preserve">Students explore how texts are organised according to their purpose, such as to recount, narrate, express opinion, inform, </w:t>
            </w:r>
            <w:proofErr w:type="gramStart"/>
            <w:r w:rsidRPr="00E2179D">
              <w:rPr>
                <w:sz w:val="22"/>
                <w:szCs w:val="22"/>
              </w:rPr>
              <w:t>report</w:t>
            </w:r>
            <w:proofErr w:type="gramEnd"/>
            <w:r w:rsidRPr="00E2179D">
              <w:rPr>
                <w:sz w:val="22"/>
                <w:szCs w:val="22"/>
              </w:rPr>
              <w:t xml:space="preserve"> and explain.</w:t>
            </w:r>
          </w:p>
          <w:p w14:paraId="335FC9B8" w14:textId="77777777" w:rsidR="0092091D" w:rsidRPr="00E2179D" w:rsidRDefault="00000000" w:rsidP="0092091D">
            <w:pPr>
              <w:rPr>
                <w:i/>
                <w:iCs/>
                <w:sz w:val="22"/>
                <w:szCs w:val="22"/>
              </w:rPr>
            </w:pPr>
            <w:hyperlink r:id="rId15" w:history="1">
              <w:r w:rsidR="0092091D" w:rsidRPr="00E2179D">
                <w:rPr>
                  <w:rStyle w:val="Hyperlink"/>
                  <w:sz w:val="22"/>
                  <w:szCs w:val="22"/>
                </w:rPr>
                <w:t>AC9E1LA03</w:t>
              </w:r>
            </w:hyperlink>
          </w:p>
          <w:p w14:paraId="7CCA610C" w14:textId="77777777" w:rsidR="0092091D" w:rsidRDefault="0092091D" w:rsidP="0092091D">
            <w:pPr>
              <w:rPr>
                <w:b/>
                <w:bCs/>
                <w:i/>
                <w:iCs/>
              </w:rPr>
            </w:pPr>
          </w:p>
          <w:p w14:paraId="7AF9F4F4" w14:textId="77777777" w:rsidR="0092091D" w:rsidRPr="00E2179D" w:rsidRDefault="0092091D" w:rsidP="0092091D">
            <w:pPr>
              <w:rPr>
                <w:sz w:val="22"/>
                <w:szCs w:val="22"/>
              </w:rPr>
            </w:pPr>
            <w:r w:rsidRPr="00E2179D">
              <w:rPr>
                <w:sz w:val="22"/>
                <w:szCs w:val="22"/>
              </w:rPr>
              <w:t xml:space="preserve">Students understand how print and screen texts are organised using features such as page numbers, tables of content, headings and titles, navigation buttons, swipe screens, verbal commands, </w:t>
            </w:r>
            <w:proofErr w:type="gramStart"/>
            <w:r w:rsidRPr="00E2179D">
              <w:rPr>
                <w:sz w:val="22"/>
                <w:szCs w:val="22"/>
              </w:rPr>
              <w:t>links</w:t>
            </w:r>
            <w:proofErr w:type="gramEnd"/>
            <w:r w:rsidRPr="00E2179D">
              <w:rPr>
                <w:sz w:val="22"/>
                <w:szCs w:val="22"/>
              </w:rPr>
              <w:t xml:space="preserve"> and images. </w:t>
            </w:r>
          </w:p>
          <w:p w14:paraId="5B3C4410" w14:textId="6265C045" w:rsidR="00F63006" w:rsidRPr="0092091D" w:rsidRDefault="00000000" w:rsidP="0092091D">
            <w:pPr>
              <w:rPr>
                <w:sz w:val="22"/>
                <w:szCs w:val="22"/>
              </w:rPr>
            </w:pPr>
            <w:hyperlink r:id="rId16" w:history="1">
              <w:r w:rsidR="0092091D" w:rsidRPr="00E2179D">
                <w:rPr>
                  <w:rStyle w:val="Hyperlink"/>
                  <w:sz w:val="22"/>
                  <w:szCs w:val="22"/>
                </w:rPr>
                <w:t>AC9E1LA05</w:t>
              </w:r>
            </w:hyperlink>
          </w:p>
        </w:tc>
        <w:tc>
          <w:tcPr>
            <w:tcW w:w="5979" w:type="dxa"/>
          </w:tcPr>
          <w:p w14:paraId="0E4D1B54" w14:textId="77777777" w:rsidR="0092091D" w:rsidRPr="002978E9" w:rsidRDefault="0092091D" w:rsidP="0092091D">
            <w:pPr>
              <w:rPr>
                <w:b/>
                <w:bCs/>
              </w:rPr>
            </w:pPr>
            <w:r>
              <w:rPr>
                <w:b/>
                <w:bCs/>
              </w:rPr>
              <w:t>Learning Focus</w:t>
            </w:r>
            <w:r w:rsidRPr="002978E9">
              <w:rPr>
                <w:b/>
                <w:bCs/>
              </w:rPr>
              <w:t xml:space="preserve"> </w:t>
            </w:r>
            <w:r>
              <w:rPr>
                <w:b/>
                <w:bCs/>
              </w:rPr>
              <w:t>1</w:t>
            </w:r>
          </w:p>
          <w:p w14:paraId="3F1E25BB" w14:textId="77777777" w:rsidR="0092091D" w:rsidRPr="00E2179D" w:rsidRDefault="0092091D" w:rsidP="0092091D">
            <w:pPr>
              <w:rPr>
                <w:i/>
                <w:iCs/>
              </w:rPr>
            </w:pPr>
            <w:r w:rsidRPr="00E2179D">
              <w:rPr>
                <w:i/>
                <w:iCs/>
              </w:rPr>
              <w:t>We are learning about different kinds of texts. We will think about the purpose of different texts</w:t>
            </w:r>
            <w:r>
              <w:rPr>
                <w:i/>
                <w:iCs/>
              </w:rPr>
              <w:t>.</w:t>
            </w:r>
            <w:r w:rsidRPr="00E2179D">
              <w:rPr>
                <w:i/>
                <w:iCs/>
              </w:rPr>
              <w:t xml:space="preserve"> </w:t>
            </w:r>
          </w:p>
          <w:p w14:paraId="029A43F7" w14:textId="77777777" w:rsidR="0092091D" w:rsidRPr="00B45777" w:rsidRDefault="0092091D" w:rsidP="0092091D">
            <w:pPr>
              <w:rPr>
                <w:b/>
                <w:bCs/>
              </w:rPr>
            </w:pPr>
          </w:p>
          <w:p w14:paraId="732E03B7" w14:textId="77777777" w:rsidR="0092091D" w:rsidRDefault="0092091D" w:rsidP="0092091D">
            <w:r>
              <w:t>Students have access to various texts about wombats. Texts include Wombat Stew Picture Book, Information books, poster, sign, opinion, recount, procedure. After browsing, ask the children why a picture Book about wombats looks different from an information book about wombats. Lead the students to understand that they each have a different purpose, and what that purpose is.</w:t>
            </w:r>
          </w:p>
          <w:p w14:paraId="47516B09" w14:textId="77777777" w:rsidR="0092091D" w:rsidRDefault="0092091D" w:rsidP="0092091D">
            <w:r>
              <w:t xml:space="preserve">If required, give students and elicit from them examples that describe “purpose” in everyday </w:t>
            </w:r>
            <w:proofErr w:type="gramStart"/>
            <w:r>
              <w:t>life</w:t>
            </w:r>
            <w:proofErr w:type="gramEnd"/>
          </w:p>
          <w:p w14:paraId="198403E0" w14:textId="77777777" w:rsidR="0092091D" w:rsidRDefault="0092091D" w:rsidP="0092091D"/>
          <w:p w14:paraId="330004FF" w14:textId="77777777" w:rsidR="00F63006" w:rsidRDefault="0092091D" w:rsidP="0092091D">
            <w:r>
              <w:t>A PowerPoint is included for exploring and discussing the last 4 texts.</w:t>
            </w:r>
          </w:p>
          <w:p w14:paraId="176B3761" w14:textId="77777777" w:rsidR="0092091D" w:rsidRDefault="0092091D" w:rsidP="0092091D"/>
          <w:p w14:paraId="073845A8" w14:textId="77777777" w:rsidR="0092091D" w:rsidRPr="008018FB" w:rsidRDefault="0092091D" w:rsidP="0092091D">
            <w:r w:rsidRPr="008018FB">
              <w:t xml:space="preserve">Using a table or other graphic organiser, students work in pairs or Learning Teams to </w:t>
            </w:r>
            <w:r>
              <w:t>record the features of the text types reviewed. This activity could also be a whole class task.</w:t>
            </w:r>
          </w:p>
          <w:p w14:paraId="320C12F9" w14:textId="22CC6C80" w:rsidR="0092091D" w:rsidRPr="00494DCB" w:rsidRDefault="0092091D" w:rsidP="0092091D"/>
        </w:tc>
        <w:tc>
          <w:tcPr>
            <w:tcW w:w="4394" w:type="dxa"/>
          </w:tcPr>
          <w:p w14:paraId="2945114A" w14:textId="77777777" w:rsidR="0092091D" w:rsidRDefault="0092091D" w:rsidP="0092091D"/>
          <w:p w14:paraId="560156E7" w14:textId="233AFE93" w:rsidR="0092091D" w:rsidRDefault="0092091D" w:rsidP="0092091D">
            <w:r>
              <w:t>Familiar Picture Books and age-appropriate information books about wombats</w:t>
            </w:r>
          </w:p>
          <w:p w14:paraId="0C6FCE56" w14:textId="77777777" w:rsidR="0092091D" w:rsidRDefault="0092091D" w:rsidP="0092091D">
            <w:r>
              <w:t>PowerPoint: Wombats</w:t>
            </w:r>
          </w:p>
          <w:p w14:paraId="384B7ABB" w14:textId="77777777" w:rsidR="0092091D" w:rsidRDefault="0092091D" w:rsidP="0092091D">
            <w:pPr>
              <w:rPr>
                <w:b/>
                <w:bCs/>
              </w:rPr>
            </w:pPr>
          </w:p>
          <w:p w14:paraId="42B02855" w14:textId="77777777" w:rsidR="0092091D" w:rsidRPr="00D9278A" w:rsidRDefault="00000000" w:rsidP="0092091D">
            <w:hyperlink r:id="rId17" w:history="1">
              <w:r w:rsidR="0092091D" w:rsidRPr="00D9278A">
                <w:rPr>
                  <w:rStyle w:val="Hyperlink"/>
                </w:rPr>
                <w:t>https://www.youtube.com/watch?v=8Z6MapiRNWY</w:t>
              </w:r>
            </w:hyperlink>
          </w:p>
          <w:p w14:paraId="7B081AE5" w14:textId="77777777" w:rsidR="0092091D" w:rsidRDefault="0092091D" w:rsidP="0092091D">
            <w:r w:rsidRPr="00D9278A">
              <w:t>Reading of Wombat Stew if no access to the book.</w:t>
            </w:r>
          </w:p>
          <w:p w14:paraId="00FCB11E" w14:textId="77777777" w:rsidR="0092091D" w:rsidRDefault="0092091D" w:rsidP="0092091D"/>
          <w:p w14:paraId="79236AFE" w14:textId="77777777" w:rsidR="0092091D" w:rsidRPr="00B45777" w:rsidRDefault="0092091D" w:rsidP="0092091D">
            <w:pPr>
              <w:rPr>
                <w:b/>
                <w:bCs/>
              </w:rPr>
            </w:pPr>
            <w:r w:rsidRPr="00B45777">
              <w:rPr>
                <w:b/>
                <w:bCs/>
              </w:rPr>
              <w:t>Definition of Purpose:</w:t>
            </w:r>
          </w:p>
          <w:p w14:paraId="3605CADE" w14:textId="59B50D16" w:rsidR="0092091D" w:rsidRPr="0092091D" w:rsidRDefault="0092091D" w:rsidP="0092091D">
            <w:r w:rsidRPr="00B45777">
              <w:rPr>
                <w:shd w:val="clear" w:color="auto" w:fill="F7F7F8"/>
              </w:rPr>
              <w:t>Purpose is the reason why something exists or is done. It's like why you go to school or why you eat breakfast. It's the thing that you want to achieve or accomplish. For example, a toy's purpose is to be played with, and a pencil's purpose is to write with. It's like a special job or mission that something or someone has.</w:t>
            </w:r>
          </w:p>
          <w:p w14:paraId="174489A2" w14:textId="77777777" w:rsidR="0092091D" w:rsidRDefault="0092091D" w:rsidP="0092091D">
            <w:pPr>
              <w:rPr>
                <w:b/>
                <w:bCs/>
              </w:rPr>
            </w:pPr>
          </w:p>
          <w:p w14:paraId="3B60BD4E" w14:textId="77777777" w:rsidR="0092091D" w:rsidRDefault="0092091D" w:rsidP="0092091D">
            <w:pPr>
              <w:rPr>
                <w:b/>
                <w:bCs/>
              </w:rPr>
            </w:pPr>
            <w:r w:rsidRPr="00470AED">
              <w:rPr>
                <w:b/>
                <w:bCs/>
              </w:rPr>
              <w:t xml:space="preserve">Vocabulary: </w:t>
            </w:r>
          </w:p>
          <w:p w14:paraId="094B2EAF" w14:textId="77777777" w:rsidR="0092091D" w:rsidRDefault="0092091D" w:rsidP="0092091D">
            <w:pPr>
              <w:rPr>
                <w:b/>
                <w:bCs/>
              </w:rPr>
            </w:pPr>
          </w:p>
          <w:p w14:paraId="1440A949" w14:textId="57CED663" w:rsidR="00F63006" w:rsidRPr="0092091D" w:rsidRDefault="0092091D" w:rsidP="0092091D">
            <w:pPr>
              <w:rPr>
                <w:b/>
                <w:bCs/>
              </w:rPr>
            </w:pPr>
            <w:r>
              <w:t>narrative; fiction; information; description; recount; procedure; sign; poster; audience; purpose; facts</w:t>
            </w:r>
          </w:p>
        </w:tc>
        <w:tc>
          <w:tcPr>
            <w:tcW w:w="2627" w:type="dxa"/>
          </w:tcPr>
          <w:p w14:paraId="0FAB0C4C" w14:textId="77777777" w:rsidR="009707D2" w:rsidRPr="00494DCB" w:rsidRDefault="009707D2" w:rsidP="0092091D">
            <w:pPr>
              <w:rPr>
                <w:i/>
                <w:iCs/>
              </w:rPr>
            </w:pPr>
          </w:p>
          <w:p w14:paraId="4FB7B22F" w14:textId="77777777" w:rsidR="0092091D" w:rsidRPr="00F63006" w:rsidRDefault="0092091D" w:rsidP="0092091D">
            <w:r w:rsidRPr="00F63006">
              <w:t xml:space="preserve">The first two </w:t>
            </w:r>
            <w:r>
              <w:t xml:space="preserve">learning </w:t>
            </w:r>
            <w:r w:rsidRPr="00F63006">
              <w:t>activities</w:t>
            </w:r>
            <w:r>
              <w:t xml:space="preserve"> in the Prep Unit, compare Fiction and Information texts</w:t>
            </w:r>
            <w:r w:rsidRPr="00F63006">
              <w:t xml:space="preserve"> </w:t>
            </w:r>
            <w:r>
              <w:t>and introduce the features of Information texts.</w:t>
            </w:r>
            <w:r w:rsidRPr="00F63006">
              <w:t xml:space="preserve"> </w:t>
            </w:r>
          </w:p>
          <w:p w14:paraId="553B9774" w14:textId="77777777" w:rsidR="0092091D" w:rsidRDefault="0092091D" w:rsidP="0092091D">
            <w:r>
              <w:t>Do these prior to the unit if your students require some revision.</w:t>
            </w:r>
          </w:p>
          <w:p w14:paraId="6A2E29EF" w14:textId="77777777" w:rsidR="0092091D" w:rsidRDefault="0092091D" w:rsidP="0092091D"/>
          <w:p w14:paraId="080BAC24" w14:textId="77777777" w:rsidR="0092091D" w:rsidRDefault="0092091D" w:rsidP="0092091D"/>
          <w:p w14:paraId="30036A9F" w14:textId="77777777" w:rsidR="00631283" w:rsidRPr="00494DCB" w:rsidRDefault="00631283" w:rsidP="0092091D"/>
        </w:tc>
      </w:tr>
      <w:tr w:rsidR="0092091D" w14:paraId="2F4B5E8B" w14:textId="77777777" w:rsidTr="0092091D">
        <w:trPr>
          <w:trHeight w:val="65"/>
        </w:trPr>
        <w:tc>
          <w:tcPr>
            <w:tcW w:w="2370" w:type="dxa"/>
          </w:tcPr>
          <w:p w14:paraId="4FEC500B" w14:textId="77777777" w:rsidR="0092091D" w:rsidRPr="00D9278A" w:rsidRDefault="0092091D" w:rsidP="0092091D">
            <w:pPr>
              <w:rPr>
                <w:b/>
                <w:bCs/>
                <w:sz w:val="20"/>
                <w:szCs w:val="20"/>
              </w:rPr>
            </w:pPr>
          </w:p>
        </w:tc>
        <w:tc>
          <w:tcPr>
            <w:tcW w:w="5979" w:type="dxa"/>
          </w:tcPr>
          <w:p w14:paraId="55C81FF1" w14:textId="77777777" w:rsidR="0092091D" w:rsidRDefault="0092091D" w:rsidP="0092091D">
            <w:pPr>
              <w:rPr>
                <w:b/>
                <w:bCs/>
              </w:rPr>
            </w:pPr>
            <w:r>
              <w:rPr>
                <w:b/>
                <w:bCs/>
              </w:rPr>
              <w:t>Learning Focus</w:t>
            </w:r>
            <w:r w:rsidRPr="007A7751">
              <w:rPr>
                <w:b/>
                <w:bCs/>
              </w:rPr>
              <w:t xml:space="preserve"> </w:t>
            </w:r>
            <w:r>
              <w:rPr>
                <w:b/>
                <w:bCs/>
              </w:rPr>
              <w:t>2</w:t>
            </w:r>
          </w:p>
          <w:p w14:paraId="797E4B78" w14:textId="77777777" w:rsidR="0092091D" w:rsidRPr="00E2179D" w:rsidRDefault="0092091D" w:rsidP="0092091D">
            <w:pPr>
              <w:rPr>
                <w:i/>
                <w:iCs/>
              </w:rPr>
            </w:pPr>
            <w:r w:rsidRPr="00E2179D">
              <w:rPr>
                <w:i/>
                <w:iCs/>
              </w:rPr>
              <w:lastRenderedPageBreak/>
              <w:t>We are exploring features of texts that organise and help to identify the purpose.</w:t>
            </w:r>
          </w:p>
          <w:p w14:paraId="7D224283" w14:textId="77777777" w:rsidR="0092091D" w:rsidRDefault="0092091D" w:rsidP="0092091D">
            <w:pPr>
              <w:rPr>
                <w:b/>
                <w:bCs/>
              </w:rPr>
            </w:pPr>
            <w:r w:rsidRPr="00470AED">
              <w:rPr>
                <w:b/>
                <w:bCs/>
              </w:rPr>
              <w:t>Features of Informat</w:t>
            </w:r>
            <w:r>
              <w:rPr>
                <w:b/>
                <w:bCs/>
              </w:rPr>
              <w:t>ive</w:t>
            </w:r>
            <w:r w:rsidRPr="00470AED">
              <w:rPr>
                <w:b/>
                <w:bCs/>
              </w:rPr>
              <w:t xml:space="preserve"> Texts</w:t>
            </w:r>
            <w:r>
              <w:rPr>
                <w:b/>
                <w:bCs/>
              </w:rPr>
              <w:t xml:space="preserve"> (books)</w:t>
            </w:r>
            <w:r w:rsidRPr="00470AED">
              <w:rPr>
                <w:b/>
                <w:bCs/>
              </w:rPr>
              <w:t xml:space="preserve"> </w:t>
            </w:r>
          </w:p>
          <w:p w14:paraId="265E889D" w14:textId="77777777" w:rsidR="0092091D" w:rsidRPr="00470AED" w:rsidRDefault="0092091D" w:rsidP="0092091D">
            <w:r w:rsidRPr="00470AED">
              <w:t xml:space="preserve">Students work in small groups or pairs with at least one information text. As you find each feature in your book (or Big Book), have them identify the same feature in their books. Discuss the purpose of each feature. </w:t>
            </w:r>
            <w:r>
              <w:t xml:space="preserve"> How does the feature help the reader to find information and to learn? </w:t>
            </w:r>
          </w:p>
          <w:p w14:paraId="13ABAD9A" w14:textId="77777777" w:rsidR="0092091D" w:rsidRPr="008018FB" w:rsidRDefault="0092091D" w:rsidP="0092091D">
            <w:pPr>
              <w:rPr>
                <w:sz w:val="20"/>
                <w:szCs w:val="20"/>
              </w:rPr>
            </w:pPr>
            <w:r w:rsidRPr="008018FB">
              <w:rPr>
                <w:b/>
                <w:bCs/>
                <w:sz w:val="20"/>
                <w:szCs w:val="20"/>
              </w:rPr>
              <w:t xml:space="preserve">Table of Contents (or Contents) </w:t>
            </w:r>
            <w:r w:rsidRPr="008018FB">
              <w:rPr>
                <w:sz w:val="20"/>
                <w:szCs w:val="20"/>
              </w:rPr>
              <w:t xml:space="preserve">directs the reader to a specific </w:t>
            </w:r>
            <w:proofErr w:type="gramStart"/>
            <w:r w:rsidRPr="008018FB">
              <w:rPr>
                <w:sz w:val="20"/>
                <w:szCs w:val="20"/>
              </w:rPr>
              <w:t>chapter</w:t>
            </w:r>
            <w:proofErr w:type="gramEnd"/>
          </w:p>
          <w:p w14:paraId="3C2FBA1F" w14:textId="77777777" w:rsidR="0092091D" w:rsidRPr="008018FB" w:rsidRDefault="0092091D" w:rsidP="0092091D">
            <w:pPr>
              <w:rPr>
                <w:sz w:val="20"/>
                <w:szCs w:val="20"/>
              </w:rPr>
            </w:pPr>
            <w:r w:rsidRPr="008018FB">
              <w:rPr>
                <w:b/>
                <w:bCs/>
                <w:sz w:val="20"/>
                <w:szCs w:val="20"/>
              </w:rPr>
              <w:t>Chapter Title</w:t>
            </w:r>
            <w:r w:rsidRPr="008018FB">
              <w:rPr>
                <w:sz w:val="20"/>
                <w:szCs w:val="20"/>
              </w:rPr>
              <w:t xml:space="preserve"> tells what information can be found </w:t>
            </w:r>
            <w:proofErr w:type="gramStart"/>
            <w:r w:rsidRPr="008018FB">
              <w:rPr>
                <w:sz w:val="20"/>
                <w:szCs w:val="20"/>
              </w:rPr>
              <w:t>there</w:t>
            </w:r>
            <w:proofErr w:type="gramEnd"/>
          </w:p>
          <w:p w14:paraId="0E04148D" w14:textId="77777777" w:rsidR="0092091D" w:rsidRPr="008018FB" w:rsidRDefault="0092091D" w:rsidP="0092091D">
            <w:pPr>
              <w:rPr>
                <w:b/>
                <w:bCs/>
                <w:sz w:val="20"/>
                <w:szCs w:val="20"/>
              </w:rPr>
            </w:pPr>
            <w:r w:rsidRPr="008018FB">
              <w:rPr>
                <w:b/>
                <w:bCs/>
                <w:sz w:val="20"/>
                <w:szCs w:val="20"/>
              </w:rPr>
              <w:t xml:space="preserve">Headings </w:t>
            </w:r>
            <w:r w:rsidRPr="008018FB">
              <w:rPr>
                <w:sz w:val="20"/>
                <w:szCs w:val="20"/>
              </w:rPr>
              <w:t>break down the information</w:t>
            </w:r>
            <w:r w:rsidRPr="008018FB">
              <w:rPr>
                <w:b/>
                <w:bCs/>
                <w:sz w:val="20"/>
                <w:szCs w:val="20"/>
              </w:rPr>
              <w:t xml:space="preserve"> under a </w:t>
            </w:r>
            <w:proofErr w:type="gramStart"/>
            <w:r w:rsidRPr="008018FB">
              <w:rPr>
                <w:b/>
                <w:bCs/>
                <w:sz w:val="20"/>
                <w:szCs w:val="20"/>
              </w:rPr>
              <w:t>topic</w:t>
            </w:r>
            <w:proofErr w:type="gramEnd"/>
          </w:p>
          <w:p w14:paraId="4D951E2B" w14:textId="77777777" w:rsidR="0092091D" w:rsidRPr="008018FB" w:rsidRDefault="0092091D" w:rsidP="0092091D">
            <w:pPr>
              <w:rPr>
                <w:b/>
                <w:bCs/>
                <w:sz w:val="20"/>
                <w:szCs w:val="20"/>
              </w:rPr>
            </w:pPr>
            <w:r w:rsidRPr="008018FB">
              <w:rPr>
                <w:b/>
                <w:bCs/>
                <w:sz w:val="20"/>
                <w:szCs w:val="20"/>
              </w:rPr>
              <w:t xml:space="preserve">Subheadings </w:t>
            </w:r>
            <w:r w:rsidRPr="008018FB">
              <w:rPr>
                <w:sz w:val="20"/>
                <w:szCs w:val="20"/>
              </w:rPr>
              <w:t xml:space="preserve">are located under headings and break down the topic even </w:t>
            </w:r>
            <w:proofErr w:type="gramStart"/>
            <w:r w:rsidRPr="008018FB">
              <w:rPr>
                <w:sz w:val="20"/>
                <w:szCs w:val="20"/>
              </w:rPr>
              <w:t>more</w:t>
            </w:r>
            <w:proofErr w:type="gramEnd"/>
          </w:p>
          <w:p w14:paraId="6CB33342" w14:textId="77777777" w:rsidR="0092091D" w:rsidRPr="008018FB" w:rsidRDefault="0092091D" w:rsidP="0092091D">
            <w:pPr>
              <w:rPr>
                <w:b/>
                <w:bCs/>
                <w:sz w:val="20"/>
                <w:szCs w:val="20"/>
              </w:rPr>
            </w:pPr>
            <w:r w:rsidRPr="008018FB">
              <w:rPr>
                <w:b/>
                <w:bCs/>
                <w:sz w:val="20"/>
                <w:szCs w:val="20"/>
              </w:rPr>
              <w:t xml:space="preserve">Text Box </w:t>
            </w:r>
            <w:r w:rsidRPr="008018FB">
              <w:rPr>
                <w:sz w:val="20"/>
                <w:szCs w:val="20"/>
              </w:rPr>
              <w:t>groups extra interesting facts</w:t>
            </w:r>
            <w:r w:rsidRPr="008018FB">
              <w:rPr>
                <w:b/>
                <w:bCs/>
                <w:sz w:val="20"/>
                <w:szCs w:val="20"/>
              </w:rPr>
              <w:t xml:space="preserve"> </w:t>
            </w:r>
          </w:p>
          <w:p w14:paraId="31C24A70" w14:textId="77777777" w:rsidR="0092091D" w:rsidRPr="008018FB" w:rsidRDefault="0092091D" w:rsidP="0092091D">
            <w:pPr>
              <w:rPr>
                <w:sz w:val="20"/>
                <w:szCs w:val="20"/>
              </w:rPr>
            </w:pPr>
            <w:r w:rsidRPr="008018FB">
              <w:rPr>
                <w:b/>
                <w:bCs/>
                <w:sz w:val="20"/>
                <w:szCs w:val="20"/>
              </w:rPr>
              <w:t xml:space="preserve">Glossary gives </w:t>
            </w:r>
            <w:r w:rsidRPr="008018FB">
              <w:rPr>
                <w:sz w:val="20"/>
                <w:szCs w:val="20"/>
              </w:rPr>
              <w:t xml:space="preserve">the meaning of new </w:t>
            </w:r>
            <w:proofErr w:type="gramStart"/>
            <w:r w:rsidRPr="008018FB">
              <w:rPr>
                <w:sz w:val="20"/>
                <w:szCs w:val="20"/>
              </w:rPr>
              <w:t>vocabulary</w:t>
            </w:r>
            <w:proofErr w:type="gramEnd"/>
          </w:p>
          <w:p w14:paraId="05AE6E0D" w14:textId="77777777" w:rsidR="0092091D" w:rsidRPr="008018FB" w:rsidRDefault="0092091D" w:rsidP="0092091D">
            <w:pPr>
              <w:rPr>
                <w:sz w:val="20"/>
                <w:szCs w:val="20"/>
              </w:rPr>
            </w:pPr>
            <w:r w:rsidRPr="008018FB">
              <w:rPr>
                <w:b/>
                <w:bCs/>
                <w:sz w:val="20"/>
                <w:szCs w:val="20"/>
              </w:rPr>
              <w:t xml:space="preserve">Index </w:t>
            </w:r>
            <w:r w:rsidRPr="008018FB">
              <w:rPr>
                <w:sz w:val="20"/>
                <w:szCs w:val="20"/>
              </w:rPr>
              <w:t xml:space="preserve">directs the reader to </w:t>
            </w:r>
            <w:proofErr w:type="gramStart"/>
            <w:r w:rsidRPr="008018FB">
              <w:rPr>
                <w:sz w:val="20"/>
                <w:szCs w:val="20"/>
              </w:rPr>
              <w:t>a specific fact</w:t>
            </w:r>
            <w:proofErr w:type="gramEnd"/>
            <w:r w:rsidRPr="008018FB">
              <w:rPr>
                <w:sz w:val="20"/>
                <w:szCs w:val="20"/>
              </w:rPr>
              <w:t xml:space="preserve"> or topic wherever it appears in the book.</w:t>
            </w:r>
          </w:p>
          <w:p w14:paraId="0FC0A784" w14:textId="77777777" w:rsidR="0092091D" w:rsidRPr="008018FB" w:rsidRDefault="0092091D" w:rsidP="0092091D">
            <w:pPr>
              <w:rPr>
                <w:sz w:val="20"/>
                <w:szCs w:val="20"/>
              </w:rPr>
            </w:pPr>
            <w:r w:rsidRPr="008018FB">
              <w:rPr>
                <w:b/>
                <w:bCs/>
                <w:sz w:val="20"/>
                <w:szCs w:val="20"/>
              </w:rPr>
              <w:t>Diagrams</w:t>
            </w:r>
            <w:r w:rsidRPr="008018FB">
              <w:rPr>
                <w:sz w:val="20"/>
                <w:szCs w:val="20"/>
              </w:rPr>
              <w:t xml:space="preserve"> present the information in a pictorial way and are sometimes labelled.</w:t>
            </w:r>
          </w:p>
          <w:p w14:paraId="6CE72EAB" w14:textId="77777777" w:rsidR="0092091D" w:rsidRPr="008018FB" w:rsidRDefault="0092091D" w:rsidP="0092091D">
            <w:pPr>
              <w:rPr>
                <w:sz w:val="20"/>
                <w:szCs w:val="20"/>
              </w:rPr>
            </w:pPr>
            <w:r w:rsidRPr="008018FB">
              <w:rPr>
                <w:b/>
                <w:bCs/>
                <w:sz w:val="20"/>
                <w:szCs w:val="20"/>
              </w:rPr>
              <w:t>Photographs</w:t>
            </w:r>
            <w:r w:rsidRPr="008018FB">
              <w:rPr>
                <w:sz w:val="20"/>
                <w:szCs w:val="20"/>
              </w:rPr>
              <w:t xml:space="preserve"> are real images of the person, animal, object, place.</w:t>
            </w:r>
          </w:p>
          <w:p w14:paraId="7BF64D67" w14:textId="77777777" w:rsidR="0092091D" w:rsidRPr="008018FB" w:rsidRDefault="0092091D" w:rsidP="0092091D">
            <w:pPr>
              <w:rPr>
                <w:sz w:val="20"/>
                <w:szCs w:val="20"/>
              </w:rPr>
            </w:pPr>
            <w:r w:rsidRPr="008018FB">
              <w:rPr>
                <w:b/>
                <w:bCs/>
                <w:sz w:val="20"/>
                <w:szCs w:val="20"/>
              </w:rPr>
              <w:t xml:space="preserve">Captions </w:t>
            </w:r>
            <w:r w:rsidRPr="008018FB">
              <w:rPr>
                <w:sz w:val="20"/>
                <w:szCs w:val="20"/>
              </w:rPr>
              <w:t>describe a photograph or diagram.</w:t>
            </w:r>
          </w:p>
          <w:p w14:paraId="33046F37" w14:textId="77777777" w:rsidR="0092091D" w:rsidRDefault="0092091D" w:rsidP="0092091D"/>
          <w:p w14:paraId="4C2B6221" w14:textId="77777777" w:rsidR="0092091D" w:rsidRDefault="0092091D" w:rsidP="0092091D">
            <w:r>
              <w:t>Play a What Am I? game to reinforce learning e.g.</w:t>
            </w:r>
          </w:p>
          <w:p w14:paraId="37605AF7" w14:textId="77777777" w:rsidR="0092091D" w:rsidRPr="008018FB" w:rsidRDefault="0092091D" w:rsidP="0092091D">
            <w:pPr>
              <w:rPr>
                <w:i/>
                <w:iCs/>
              </w:rPr>
            </w:pPr>
            <w:r w:rsidRPr="008018FB">
              <w:rPr>
                <w:i/>
                <w:iCs/>
              </w:rPr>
              <w:t>I am found in the back of an information book.</w:t>
            </w:r>
          </w:p>
          <w:p w14:paraId="068E7A72" w14:textId="77777777" w:rsidR="0092091D" w:rsidRPr="008018FB" w:rsidRDefault="0092091D" w:rsidP="0092091D">
            <w:pPr>
              <w:rPr>
                <w:i/>
                <w:iCs/>
              </w:rPr>
            </w:pPr>
            <w:r w:rsidRPr="008018FB">
              <w:rPr>
                <w:i/>
                <w:iCs/>
              </w:rPr>
              <w:t>I help the reader to understand new words.</w:t>
            </w:r>
          </w:p>
          <w:p w14:paraId="22FC0A2F" w14:textId="77777777" w:rsidR="0092091D" w:rsidRDefault="0092091D" w:rsidP="0092091D">
            <w:pPr>
              <w:rPr>
                <w:i/>
                <w:iCs/>
              </w:rPr>
            </w:pPr>
            <w:r w:rsidRPr="008018FB">
              <w:rPr>
                <w:i/>
                <w:iCs/>
              </w:rPr>
              <w:t>What Am I?</w:t>
            </w:r>
            <w:r>
              <w:rPr>
                <w:i/>
                <w:iCs/>
              </w:rPr>
              <w:t xml:space="preserve"> </w:t>
            </w:r>
          </w:p>
          <w:p w14:paraId="3A1F6B57" w14:textId="77777777" w:rsidR="0092091D" w:rsidRPr="008018FB" w:rsidRDefault="0092091D" w:rsidP="0092091D">
            <w:r>
              <w:t>Model then let the students play as a whole class or in pairs.</w:t>
            </w:r>
          </w:p>
          <w:p w14:paraId="37C79D06" w14:textId="77777777" w:rsidR="0092091D" w:rsidRDefault="0092091D" w:rsidP="0092091D">
            <w:pPr>
              <w:rPr>
                <w:b/>
                <w:bCs/>
              </w:rPr>
            </w:pPr>
          </w:p>
        </w:tc>
        <w:tc>
          <w:tcPr>
            <w:tcW w:w="4394" w:type="dxa"/>
          </w:tcPr>
          <w:p w14:paraId="0B6AEB3D" w14:textId="77777777" w:rsidR="0092091D" w:rsidRDefault="0092091D" w:rsidP="0092091D">
            <w:r>
              <w:rPr>
                <w:b/>
                <w:bCs/>
              </w:rPr>
              <w:lastRenderedPageBreak/>
              <w:t xml:space="preserve">Resources: </w:t>
            </w:r>
            <w:r w:rsidRPr="00470AED">
              <w:t>Animal informati</w:t>
            </w:r>
            <w:r>
              <w:t>ve</w:t>
            </w:r>
            <w:r w:rsidRPr="00470AED">
              <w:t xml:space="preserve"> texts that contain some or </w:t>
            </w:r>
            <w:proofErr w:type="gramStart"/>
            <w:r w:rsidRPr="00470AED">
              <w:t>all of</w:t>
            </w:r>
            <w:proofErr w:type="gramEnd"/>
            <w:r w:rsidRPr="00470AED">
              <w:t xml:space="preserve"> the main </w:t>
            </w:r>
            <w:r w:rsidRPr="00470AED">
              <w:lastRenderedPageBreak/>
              <w:t xml:space="preserve">features of Table of Contents; </w:t>
            </w:r>
            <w:r>
              <w:t xml:space="preserve">Chapters; Headings; </w:t>
            </w:r>
            <w:r w:rsidRPr="00470AED">
              <w:t>Glossary; Index; text boxes; diagrams; photographs</w:t>
            </w:r>
            <w:r>
              <w:t xml:space="preserve">. </w:t>
            </w:r>
          </w:p>
          <w:p w14:paraId="1FCF3570" w14:textId="77777777" w:rsidR="0092091D" w:rsidRDefault="0092091D" w:rsidP="0092091D">
            <w:pPr>
              <w:rPr>
                <w:b/>
                <w:bCs/>
              </w:rPr>
            </w:pPr>
            <w:r>
              <w:t>Alternatively, you could use age-appropriate information books on a range of subjects.</w:t>
            </w:r>
          </w:p>
          <w:p w14:paraId="6B41DEF4" w14:textId="77777777" w:rsidR="0092091D" w:rsidRDefault="0092091D" w:rsidP="0092091D"/>
          <w:p w14:paraId="59132B9A" w14:textId="77777777" w:rsidR="0092091D" w:rsidRDefault="0092091D" w:rsidP="0092091D"/>
          <w:p w14:paraId="4F7CA19D" w14:textId="77777777" w:rsidR="0092091D" w:rsidRPr="00F14A17" w:rsidRDefault="0092091D" w:rsidP="0092091D">
            <w:pPr>
              <w:rPr>
                <w:b/>
                <w:bCs/>
              </w:rPr>
            </w:pPr>
            <w:r w:rsidRPr="00F14A17">
              <w:rPr>
                <w:b/>
                <w:bCs/>
              </w:rPr>
              <w:t>Vocabulary</w:t>
            </w:r>
          </w:p>
          <w:p w14:paraId="7B50E8BC" w14:textId="77777777" w:rsidR="0092091D" w:rsidRDefault="0092091D" w:rsidP="0092091D">
            <w:r w:rsidRPr="00470AED">
              <w:t xml:space="preserve">Table of Contents; </w:t>
            </w:r>
            <w:r>
              <w:t xml:space="preserve">Chapter; Headings; </w:t>
            </w:r>
            <w:r w:rsidRPr="00470AED">
              <w:t>Glossary; Index; text box; diagram;</w:t>
            </w:r>
            <w:r>
              <w:t xml:space="preserve"> caption; heading; subheading</w:t>
            </w:r>
          </w:p>
          <w:p w14:paraId="69FD794B" w14:textId="77777777" w:rsidR="0092091D" w:rsidRDefault="0092091D" w:rsidP="0092091D"/>
          <w:p w14:paraId="3C231BF8" w14:textId="77777777" w:rsidR="0092091D" w:rsidRDefault="0092091D" w:rsidP="0092091D"/>
          <w:p w14:paraId="29F4DE40" w14:textId="77777777" w:rsidR="0092091D" w:rsidRDefault="0092091D" w:rsidP="0092091D"/>
          <w:p w14:paraId="31FEF8F8" w14:textId="77777777" w:rsidR="0092091D" w:rsidRDefault="0092091D" w:rsidP="0092091D"/>
          <w:p w14:paraId="1DA21305" w14:textId="77777777" w:rsidR="0092091D" w:rsidRDefault="0092091D" w:rsidP="0092091D"/>
          <w:p w14:paraId="6DC060E2" w14:textId="77777777" w:rsidR="0092091D" w:rsidRDefault="0092091D" w:rsidP="0092091D"/>
          <w:p w14:paraId="0851B58A" w14:textId="77777777" w:rsidR="0092091D" w:rsidRDefault="0092091D" w:rsidP="0092091D"/>
          <w:p w14:paraId="41AE374A" w14:textId="77777777" w:rsidR="0092091D" w:rsidRDefault="0092091D" w:rsidP="0092091D"/>
          <w:p w14:paraId="538BE8A6" w14:textId="77777777" w:rsidR="0092091D" w:rsidRDefault="0092091D" w:rsidP="0092091D"/>
          <w:p w14:paraId="39690F2F" w14:textId="77777777" w:rsidR="0092091D" w:rsidRDefault="0092091D" w:rsidP="0092091D"/>
          <w:p w14:paraId="0E78409D" w14:textId="77777777" w:rsidR="0092091D" w:rsidRDefault="0092091D" w:rsidP="0092091D"/>
          <w:p w14:paraId="365385E7" w14:textId="77777777" w:rsidR="0092091D" w:rsidRDefault="0092091D" w:rsidP="0092091D"/>
          <w:p w14:paraId="3D44B19B" w14:textId="77777777" w:rsidR="0092091D" w:rsidRDefault="0092091D" w:rsidP="0092091D"/>
          <w:p w14:paraId="0F5E541D" w14:textId="77777777" w:rsidR="0092091D" w:rsidRPr="00D9278A" w:rsidRDefault="0092091D" w:rsidP="0092091D"/>
          <w:p w14:paraId="7FDFBFA6" w14:textId="77777777" w:rsidR="0092091D" w:rsidRDefault="0092091D" w:rsidP="0092091D"/>
        </w:tc>
        <w:tc>
          <w:tcPr>
            <w:tcW w:w="2627" w:type="dxa"/>
          </w:tcPr>
          <w:p w14:paraId="45C846A7" w14:textId="77777777" w:rsidR="0092091D" w:rsidRPr="00494DCB" w:rsidRDefault="0092091D" w:rsidP="0092091D">
            <w:pPr>
              <w:rPr>
                <w:i/>
                <w:iCs/>
              </w:rPr>
            </w:pPr>
          </w:p>
        </w:tc>
      </w:tr>
      <w:tr w:rsidR="0092091D" w14:paraId="2468880C" w14:textId="77777777" w:rsidTr="0092091D">
        <w:trPr>
          <w:trHeight w:val="65"/>
        </w:trPr>
        <w:tc>
          <w:tcPr>
            <w:tcW w:w="2370" w:type="dxa"/>
          </w:tcPr>
          <w:p w14:paraId="45D9733A" w14:textId="77777777" w:rsidR="0092091D" w:rsidRPr="00D9278A" w:rsidRDefault="0092091D" w:rsidP="0092091D">
            <w:pPr>
              <w:rPr>
                <w:b/>
                <w:bCs/>
                <w:sz w:val="20"/>
                <w:szCs w:val="20"/>
              </w:rPr>
            </w:pPr>
          </w:p>
        </w:tc>
        <w:tc>
          <w:tcPr>
            <w:tcW w:w="5979" w:type="dxa"/>
          </w:tcPr>
          <w:p w14:paraId="7C7E5FC9" w14:textId="77777777" w:rsidR="0092091D" w:rsidRDefault="0092091D" w:rsidP="0092091D">
            <w:pPr>
              <w:rPr>
                <w:b/>
                <w:bCs/>
              </w:rPr>
            </w:pPr>
            <w:r w:rsidRPr="008018FB">
              <w:rPr>
                <w:b/>
                <w:bCs/>
              </w:rPr>
              <w:t xml:space="preserve">Learning </w:t>
            </w:r>
            <w:r>
              <w:rPr>
                <w:b/>
                <w:bCs/>
              </w:rPr>
              <w:t>Focus</w:t>
            </w:r>
            <w:r w:rsidRPr="008018FB">
              <w:rPr>
                <w:b/>
                <w:bCs/>
              </w:rPr>
              <w:t xml:space="preserve"> 3</w:t>
            </w:r>
          </w:p>
          <w:p w14:paraId="172D9530" w14:textId="77777777" w:rsidR="0092091D" w:rsidRPr="00E2179D" w:rsidRDefault="0092091D" w:rsidP="0092091D">
            <w:pPr>
              <w:rPr>
                <w:i/>
                <w:iCs/>
              </w:rPr>
            </w:pPr>
            <w:r w:rsidRPr="00E2179D">
              <w:rPr>
                <w:i/>
                <w:iCs/>
              </w:rPr>
              <w:t xml:space="preserve">We are exploring features of </w:t>
            </w:r>
            <w:r>
              <w:rPr>
                <w:i/>
                <w:iCs/>
              </w:rPr>
              <w:t xml:space="preserve">online </w:t>
            </w:r>
            <w:r w:rsidRPr="00E2179D">
              <w:rPr>
                <w:i/>
                <w:iCs/>
              </w:rPr>
              <w:t>texts that organise and help to identify the purpose.</w:t>
            </w:r>
          </w:p>
          <w:p w14:paraId="4AC10CF5" w14:textId="77777777" w:rsidR="0092091D" w:rsidRPr="008018FB" w:rsidRDefault="0092091D" w:rsidP="0092091D">
            <w:pPr>
              <w:rPr>
                <w:b/>
                <w:bCs/>
              </w:rPr>
            </w:pPr>
          </w:p>
          <w:p w14:paraId="6B1AE785" w14:textId="77777777" w:rsidR="0092091D" w:rsidRDefault="0092091D" w:rsidP="0092091D">
            <w:r>
              <w:t xml:space="preserve">Students log on to the National Geographic Kids link. Give a few minutes for browsing and then spend some time navigating the site in more structured way to find out how it is organised. </w:t>
            </w:r>
          </w:p>
          <w:p w14:paraId="619DB23A" w14:textId="77777777" w:rsidR="0092091D" w:rsidRDefault="0092091D" w:rsidP="0092091D"/>
          <w:p w14:paraId="0230D554" w14:textId="77777777" w:rsidR="0092091D" w:rsidRDefault="0092091D" w:rsidP="0092091D">
            <w:r w:rsidRPr="00E2179D">
              <w:rPr>
                <w:b/>
                <w:bCs/>
              </w:rPr>
              <w:t>Discuss the purpose</w:t>
            </w:r>
            <w:r>
              <w:t xml:space="preserve"> of the site. Discuss the organisation of the information: How is the information set out on the screen? How is this helpful? What about the colours? Headings? What information do the photographs give us? Who would be the audience for this website? How could this page be better? (Audio/ read back support; more photographs; etc)</w:t>
            </w:r>
          </w:p>
          <w:p w14:paraId="26749C4F" w14:textId="77777777" w:rsidR="0092091D" w:rsidRDefault="0092091D" w:rsidP="0092091D"/>
          <w:p w14:paraId="629D3D4B" w14:textId="77777777" w:rsidR="0092091D" w:rsidRDefault="0092091D" w:rsidP="0092091D"/>
          <w:p w14:paraId="454558BD" w14:textId="77777777" w:rsidR="0092091D" w:rsidRDefault="0092091D" w:rsidP="0092091D">
            <w:r>
              <w:t xml:space="preserve">Have a class discussion about the way the information is set out in a book and the way it is set out on the web page. What is different? </w:t>
            </w:r>
          </w:p>
          <w:p w14:paraId="106A131E" w14:textId="77777777" w:rsidR="0092091D" w:rsidRDefault="0092091D" w:rsidP="0092091D">
            <w:pPr>
              <w:rPr>
                <w:sz w:val="20"/>
                <w:szCs w:val="20"/>
              </w:rPr>
            </w:pPr>
            <w:r>
              <w:t xml:space="preserve">How do you find information in a book </w:t>
            </w:r>
            <w:r w:rsidRPr="008018FB">
              <w:rPr>
                <w:sz w:val="20"/>
                <w:szCs w:val="20"/>
              </w:rPr>
              <w:t xml:space="preserve">(Contents page, Index and </w:t>
            </w:r>
            <w:r>
              <w:rPr>
                <w:sz w:val="20"/>
                <w:szCs w:val="20"/>
              </w:rPr>
              <w:t>use page</w:t>
            </w:r>
            <w:r w:rsidRPr="008018FB">
              <w:rPr>
                <w:sz w:val="20"/>
                <w:szCs w:val="20"/>
              </w:rPr>
              <w:t xml:space="preserve"> number</w:t>
            </w:r>
            <w:r>
              <w:rPr>
                <w:sz w:val="20"/>
                <w:szCs w:val="20"/>
              </w:rPr>
              <w:t>. Look under headings.</w:t>
            </w:r>
            <w:r w:rsidRPr="008018FB">
              <w:rPr>
                <w:sz w:val="20"/>
                <w:szCs w:val="20"/>
              </w:rPr>
              <w:t>).</w:t>
            </w:r>
          </w:p>
          <w:p w14:paraId="506C322D" w14:textId="77777777" w:rsidR="0092091D" w:rsidRDefault="0092091D" w:rsidP="0092091D">
            <w:pPr>
              <w:rPr>
                <w:sz w:val="20"/>
                <w:szCs w:val="20"/>
              </w:rPr>
            </w:pPr>
            <w:r w:rsidRPr="008018FB">
              <w:t>How do you find information in the web page</w:t>
            </w:r>
            <w:r>
              <w:t xml:space="preserve">. </w:t>
            </w:r>
            <w:r w:rsidRPr="008018FB">
              <w:rPr>
                <w:sz w:val="20"/>
                <w:szCs w:val="20"/>
              </w:rPr>
              <w:t xml:space="preserve">(Scroll; click on hot spots; key word in the Search bar, </w:t>
            </w:r>
            <w:r>
              <w:rPr>
                <w:sz w:val="20"/>
                <w:szCs w:val="20"/>
              </w:rPr>
              <w:t xml:space="preserve">click on a link, navigation buttons, </w:t>
            </w:r>
            <w:r w:rsidRPr="008018FB">
              <w:rPr>
                <w:sz w:val="20"/>
                <w:szCs w:val="20"/>
              </w:rPr>
              <w:t>etc).</w:t>
            </w:r>
            <w:r>
              <w:rPr>
                <w:sz w:val="20"/>
                <w:szCs w:val="20"/>
              </w:rPr>
              <w:t xml:space="preserve"> </w:t>
            </w:r>
          </w:p>
          <w:p w14:paraId="61CDBEBD" w14:textId="77777777" w:rsidR="0092091D" w:rsidRDefault="0092091D" w:rsidP="0092091D">
            <w:r w:rsidRPr="008018FB">
              <w:t>Share opinions - which is easier to use</w:t>
            </w:r>
            <w:r>
              <w:t>? Which is better?</w:t>
            </w:r>
          </w:p>
          <w:p w14:paraId="2D1B430F" w14:textId="77777777" w:rsidR="0092091D" w:rsidRDefault="0092091D" w:rsidP="0092091D">
            <w:r>
              <w:t>When would an information book be better than a website?</w:t>
            </w:r>
          </w:p>
          <w:p w14:paraId="09E86D98" w14:textId="77777777" w:rsidR="0092091D" w:rsidRDefault="0092091D" w:rsidP="0092091D">
            <w:r>
              <w:t>When would an information website be better than a book?</w:t>
            </w:r>
          </w:p>
          <w:p w14:paraId="34C11D36" w14:textId="77777777" w:rsidR="0092091D" w:rsidRDefault="0092091D" w:rsidP="0092091D"/>
          <w:p w14:paraId="6F8A74E9" w14:textId="77777777" w:rsidR="0092091D" w:rsidRPr="008018FB" w:rsidRDefault="0092091D" w:rsidP="0092091D">
            <w:r>
              <w:t>Repeat this approach with different books and websites as required.</w:t>
            </w:r>
          </w:p>
          <w:p w14:paraId="42264433" w14:textId="77777777" w:rsidR="0092091D" w:rsidRDefault="0092091D" w:rsidP="0092091D">
            <w:pPr>
              <w:rPr>
                <w:b/>
                <w:bCs/>
              </w:rPr>
            </w:pPr>
          </w:p>
        </w:tc>
        <w:tc>
          <w:tcPr>
            <w:tcW w:w="4394" w:type="dxa"/>
          </w:tcPr>
          <w:p w14:paraId="0815957D" w14:textId="77777777" w:rsidR="0092091D" w:rsidRDefault="00000000" w:rsidP="0092091D">
            <w:hyperlink r:id="rId18" w:history="1">
              <w:r w:rsidR="0092091D" w:rsidRPr="00167AD1">
                <w:rPr>
                  <w:rStyle w:val="Hyperlink"/>
                </w:rPr>
                <w:t>https://www.natgeokids.com/au/discover/animals/general-animals/facts-about-wombats/</w:t>
              </w:r>
            </w:hyperlink>
          </w:p>
          <w:p w14:paraId="3F14A2D8" w14:textId="77777777" w:rsidR="0092091D" w:rsidRDefault="0092091D" w:rsidP="0092091D">
            <w:r>
              <w:t>National Geographic Kids website - facts about wombats</w:t>
            </w:r>
          </w:p>
          <w:p w14:paraId="15B8086C" w14:textId="77777777" w:rsidR="0092091D" w:rsidRDefault="0092091D" w:rsidP="0092091D">
            <w:pPr>
              <w:rPr>
                <w:b/>
                <w:bCs/>
              </w:rPr>
            </w:pPr>
          </w:p>
          <w:p w14:paraId="5027C371" w14:textId="77777777" w:rsidR="0092091D" w:rsidRDefault="0092091D" w:rsidP="0092091D">
            <w:pPr>
              <w:rPr>
                <w:b/>
                <w:bCs/>
              </w:rPr>
            </w:pPr>
          </w:p>
          <w:p w14:paraId="2081A656" w14:textId="77777777" w:rsidR="0092091D" w:rsidRDefault="0092091D" w:rsidP="0092091D">
            <w:pPr>
              <w:rPr>
                <w:b/>
                <w:bCs/>
              </w:rPr>
            </w:pPr>
          </w:p>
          <w:p w14:paraId="28D6F461" w14:textId="77777777" w:rsidR="0092091D" w:rsidRDefault="0092091D" w:rsidP="0092091D">
            <w:pPr>
              <w:rPr>
                <w:b/>
                <w:bCs/>
              </w:rPr>
            </w:pPr>
            <w:r w:rsidRPr="00470AED">
              <w:rPr>
                <w:b/>
                <w:bCs/>
              </w:rPr>
              <w:t xml:space="preserve">Vocabulary: </w:t>
            </w:r>
          </w:p>
          <w:p w14:paraId="5969FD7C" w14:textId="77777777" w:rsidR="0092091D" w:rsidRDefault="0092091D" w:rsidP="0092091D">
            <w:pPr>
              <w:rPr>
                <w:b/>
                <w:bCs/>
              </w:rPr>
            </w:pPr>
            <w:r>
              <w:t xml:space="preserve">navigate; hot spots; links; headings; website; web page; navigate; </w:t>
            </w:r>
            <w:proofErr w:type="gramStart"/>
            <w:r>
              <w:t>images</w:t>
            </w:r>
            <w:proofErr w:type="gramEnd"/>
          </w:p>
          <w:p w14:paraId="511320FB" w14:textId="77777777" w:rsidR="0092091D" w:rsidRDefault="0092091D" w:rsidP="0092091D"/>
        </w:tc>
        <w:tc>
          <w:tcPr>
            <w:tcW w:w="2627" w:type="dxa"/>
          </w:tcPr>
          <w:p w14:paraId="0779B520" w14:textId="77777777" w:rsidR="0092091D" w:rsidRDefault="0092091D" w:rsidP="0092091D">
            <w:r>
              <w:t xml:space="preserve">Online encyclopaedia e.g. </w:t>
            </w:r>
            <w:proofErr w:type="spellStart"/>
            <w:r>
              <w:t>WorldBook</w:t>
            </w:r>
            <w:proofErr w:type="spellEnd"/>
            <w:r>
              <w:t xml:space="preserve"> Online, or any appropriate </w:t>
            </w:r>
            <w:proofErr w:type="gramStart"/>
            <w:r>
              <w:t>information based</w:t>
            </w:r>
            <w:proofErr w:type="gramEnd"/>
            <w:r>
              <w:t xml:space="preserve"> site, can replace the </w:t>
            </w:r>
            <w:proofErr w:type="spellStart"/>
            <w:r>
              <w:t>geokids</w:t>
            </w:r>
            <w:proofErr w:type="spellEnd"/>
            <w:r>
              <w:t xml:space="preserve"> option.</w:t>
            </w:r>
          </w:p>
          <w:p w14:paraId="65E52FD2" w14:textId="77777777" w:rsidR="0092091D" w:rsidRPr="00494DCB" w:rsidRDefault="0092091D" w:rsidP="0092091D">
            <w:pPr>
              <w:rPr>
                <w:i/>
                <w:iCs/>
              </w:rPr>
            </w:pPr>
          </w:p>
        </w:tc>
      </w:tr>
      <w:tr w:rsidR="0080506C" w14:paraId="669A441D" w14:textId="77777777" w:rsidTr="0092091D">
        <w:tc>
          <w:tcPr>
            <w:tcW w:w="15370" w:type="dxa"/>
            <w:gridSpan w:val="4"/>
            <w:shd w:val="clear" w:color="auto" w:fill="E7E6E6" w:themeFill="background2"/>
          </w:tcPr>
          <w:p w14:paraId="32D66981" w14:textId="77777777" w:rsidR="0080506C" w:rsidRDefault="00494DCB" w:rsidP="0092091D">
            <w:pPr>
              <w:pStyle w:val="Heading4"/>
            </w:pPr>
            <w:r>
              <w:t>SCIENCE</w:t>
            </w:r>
          </w:p>
        </w:tc>
      </w:tr>
      <w:tr w:rsidR="00494DCB" w14:paraId="74F5461A" w14:textId="77777777" w:rsidTr="0092091D">
        <w:tc>
          <w:tcPr>
            <w:tcW w:w="2370" w:type="dxa"/>
          </w:tcPr>
          <w:p w14:paraId="5F3E1CFC" w14:textId="77777777" w:rsidR="0092091D" w:rsidRPr="00D9278A" w:rsidRDefault="0092091D" w:rsidP="0092091D">
            <w:pPr>
              <w:rPr>
                <w:b/>
                <w:bCs/>
                <w:sz w:val="20"/>
                <w:szCs w:val="20"/>
              </w:rPr>
            </w:pPr>
            <w:r>
              <w:rPr>
                <w:b/>
                <w:bCs/>
                <w:sz w:val="20"/>
                <w:szCs w:val="20"/>
              </w:rPr>
              <w:t>Science Understanding</w:t>
            </w:r>
            <w:r w:rsidRPr="00D9278A">
              <w:rPr>
                <w:b/>
                <w:bCs/>
                <w:sz w:val="20"/>
                <w:szCs w:val="20"/>
              </w:rPr>
              <w:t xml:space="preserve">: </w:t>
            </w:r>
            <w:r>
              <w:rPr>
                <w:b/>
                <w:bCs/>
                <w:sz w:val="20"/>
                <w:szCs w:val="20"/>
              </w:rPr>
              <w:t>Biological Sciences</w:t>
            </w:r>
          </w:p>
          <w:p w14:paraId="6CEAD898" w14:textId="77777777" w:rsidR="0092091D" w:rsidRPr="00E2179D" w:rsidRDefault="0092091D" w:rsidP="0092091D">
            <w:pPr>
              <w:pStyle w:val="Heading5"/>
              <w:shd w:val="clear" w:color="auto" w:fill="FAF9F7"/>
              <w:spacing w:before="0"/>
              <w:rPr>
                <w:rFonts w:ascii="Roboto" w:hAnsi="Roboto"/>
                <w:color w:val="000000"/>
              </w:rPr>
            </w:pPr>
            <w:r>
              <w:rPr>
                <w:rFonts w:ascii="Roboto" w:hAnsi="Roboto"/>
                <w:color w:val="000000"/>
              </w:rPr>
              <w:t xml:space="preserve">Students </w:t>
            </w:r>
            <w:r w:rsidRPr="00E2179D">
              <w:rPr>
                <w:rFonts w:ascii="Roboto" w:hAnsi="Roboto"/>
                <w:color w:val="000000"/>
              </w:rPr>
              <w:t xml:space="preserve">identify the basic needs of plants and animals, including air, water, food or shelter, and describe how the places they live meet those </w:t>
            </w:r>
            <w:proofErr w:type="gramStart"/>
            <w:r w:rsidRPr="00E2179D">
              <w:rPr>
                <w:rFonts w:ascii="Roboto" w:hAnsi="Roboto"/>
                <w:color w:val="000000"/>
              </w:rPr>
              <w:t>needs</w:t>
            </w:r>
            <w:proofErr w:type="gramEnd"/>
          </w:p>
          <w:p w14:paraId="08843263" w14:textId="77777777" w:rsidR="0092091D" w:rsidRDefault="00000000" w:rsidP="0092091D">
            <w:hyperlink r:id="rId19" w:history="1">
              <w:r w:rsidR="0092091D">
                <w:rPr>
                  <w:rStyle w:val="button-text"/>
                  <w:rFonts w:ascii="Roboto Slab" w:hAnsi="Roboto Slab" w:cs="Roboto Slab"/>
                  <w:color w:val="046190"/>
                  <w:u w:val="single"/>
                  <w:shd w:val="clear" w:color="auto" w:fill="FAF9F7"/>
                </w:rPr>
                <w:t>AC9S1U01</w:t>
              </w:r>
            </w:hyperlink>
          </w:p>
          <w:p w14:paraId="528DBA7C" w14:textId="77777777" w:rsidR="0092091D" w:rsidRPr="00E2179D" w:rsidRDefault="0092091D" w:rsidP="0092091D"/>
          <w:p w14:paraId="2237FB91" w14:textId="77777777" w:rsidR="0092091D" w:rsidRDefault="0092091D" w:rsidP="0092091D">
            <w:pPr>
              <w:rPr>
                <w:b/>
                <w:bCs/>
                <w:i/>
                <w:iCs/>
              </w:rPr>
            </w:pPr>
          </w:p>
          <w:p w14:paraId="58BABF51" w14:textId="77777777" w:rsidR="0092091D" w:rsidRDefault="0092091D" w:rsidP="0092091D">
            <w:pPr>
              <w:rPr>
                <w:b/>
                <w:bCs/>
                <w:i/>
                <w:iCs/>
              </w:rPr>
            </w:pPr>
          </w:p>
          <w:p w14:paraId="0F4A77DF" w14:textId="77777777" w:rsidR="0092091D" w:rsidRDefault="0092091D" w:rsidP="0092091D">
            <w:pPr>
              <w:rPr>
                <w:b/>
                <w:bCs/>
                <w:i/>
                <w:iCs/>
              </w:rPr>
            </w:pPr>
          </w:p>
          <w:p w14:paraId="36E559A3" w14:textId="77777777" w:rsidR="0092091D" w:rsidRPr="00B429BE" w:rsidRDefault="0092091D" w:rsidP="0092091D">
            <w:pPr>
              <w:spacing w:after="120"/>
              <w:ind w:right="432"/>
              <w:textAlignment w:val="baseline"/>
              <w:rPr>
                <w:rFonts w:eastAsia="Times New Roman"/>
                <w:i/>
                <w:iCs/>
                <w:color w:val="000000" w:themeColor="text1"/>
                <w:szCs w:val="20"/>
                <w:lang w:eastAsia="en-GB"/>
              </w:rPr>
            </w:pPr>
            <w:r>
              <w:rPr>
                <w:rFonts w:eastAsia="Times New Roman"/>
                <w:iCs/>
                <w:color w:val="000000" w:themeColor="text1"/>
                <w:szCs w:val="20"/>
                <w:lang w:eastAsia="en-GB"/>
              </w:rPr>
              <w:t xml:space="preserve">Students </w:t>
            </w:r>
            <w:r w:rsidRPr="00B429BE">
              <w:rPr>
                <w:rFonts w:eastAsia="Times New Roman"/>
                <w:iCs/>
                <w:color w:val="000000" w:themeColor="text1"/>
                <w:szCs w:val="20"/>
                <w:lang w:eastAsia="en-GB"/>
              </w:rPr>
              <w:t xml:space="preserve">make and record observations, including informal measurements, using digital </w:t>
            </w:r>
            <w:r w:rsidRPr="00B429BE">
              <w:rPr>
                <w:rFonts w:eastAsia="Times New Roman"/>
                <w:iCs/>
                <w:color w:val="000000" w:themeColor="text1"/>
                <w:szCs w:val="20"/>
                <w:lang w:eastAsia="en-GB"/>
              </w:rPr>
              <w:lastRenderedPageBreak/>
              <w:t xml:space="preserve">tools as </w:t>
            </w:r>
            <w:proofErr w:type="gramStart"/>
            <w:r w:rsidRPr="00B429BE">
              <w:rPr>
                <w:rFonts w:eastAsia="Times New Roman"/>
                <w:iCs/>
                <w:color w:val="000000" w:themeColor="text1"/>
                <w:szCs w:val="20"/>
                <w:lang w:eastAsia="en-GB"/>
              </w:rPr>
              <w:t>appropriate</w:t>
            </w:r>
            <w:proofErr w:type="gramEnd"/>
            <w:r w:rsidRPr="00B429BE">
              <w:rPr>
                <w:rFonts w:eastAsia="Times New Roman"/>
                <w:iCs/>
                <w:color w:val="000000" w:themeColor="text1"/>
                <w:szCs w:val="20"/>
                <w:lang w:eastAsia="en-GB"/>
              </w:rPr>
              <w:t xml:space="preserve"> </w:t>
            </w:r>
          </w:p>
          <w:p w14:paraId="47340CF6" w14:textId="17ACA1D3" w:rsidR="00494DCB" w:rsidRPr="0080506C" w:rsidRDefault="00000000" w:rsidP="0092091D">
            <w:pPr>
              <w:rPr>
                <w:b/>
                <w:bCs/>
              </w:rPr>
            </w:pPr>
            <w:hyperlink r:id="rId20" w:history="1">
              <w:r w:rsidR="0092091D" w:rsidRPr="00E2179D">
                <w:rPr>
                  <w:rStyle w:val="Hyperlink"/>
                  <w:rFonts w:eastAsia="Times New Roman"/>
                  <w:iCs/>
                  <w:szCs w:val="20"/>
                  <w:lang w:eastAsia="en-GB"/>
                </w:rPr>
                <w:t>AC9S1I03</w:t>
              </w:r>
            </w:hyperlink>
          </w:p>
        </w:tc>
        <w:tc>
          <w:tcPr>
            <w:tcW w:w="5979" w:type="dxa"/>
          </w:tcPr>
          <w:p w14:paraId="1CF6569D" w14:textId="77777777" w:rsidR="0092091D" w:rsidRDefault="0092091D" w:rsidP="0092091D">
            <w:pPr>
              <w:rPr>
                <w:b/>
                <w:bCs/>
              </w:rPr>
            </w:pPr>
            <w:r>
              <w:rPr>
                <w:b/>
                <w:bCs/>
              </w:rPr>
              <w:lastRenderedPageBreak/>
              <w:t>Learning Focus 1</w:t>
            </w:r>
          </w:p>
          <w:p w14:paraId="31657BF5" w14:textId="77777777" w:rsidR="0092091D" w:rsidRPr="00E2179D" w:rsidRDefault="0092091D" w:rsidP="0092091D">
            <w:pPr>
              <w:rPr>
                <w:i/>
                <w:iCs/>
              </w:rPr>
            </w:pPr>
            <w:r w:rsidRPr="00E2179D">
              <w:rPr>
                <w:i/>
                <w:iCs/>
              </w:rPr>
              <w:t>We identify the needs of plants by discussing how we care for plants at home.</w:t>
            </w:r>
          </w:p>
          <w:p w14:paraId="1D514551" w14:textId="77777777" w:rsidR="0092091D" w:rsidRDefault="0092091D" w:rsidP="0092091D">
            <w:pPr>
              <w:rPr>
                <w:b/>
                <w:bCs/>
              </w:rPr>
            </w:pPr>
          </w:p>
          <w:p w14:paraId="51DCE9B3" w14:textId="77777777" w:rsidR="0092091D" w:rsidRDefault="0092091D" w:rsidP="0092091D">
            <w:pPr>
              <w:rPr>
                <w:b/>
                <w:bCs/>
              </w:rPr>
            </w:pPr>
            <w:r>
              <w:rPr>
                <w:b/>
                <w:bCs/>
              </w:rPr>
              <w:t>Caring for plants at home.</w:t>
            </w:r>
          </w:p>
          <w:p w14:paraId="22FE577D" w14:textId="77777777" w:rsidR="0092091D" w:rsidRDefault="0092091D" w:rsidP="0092091D">
            <w:r>
              <w:t xml:space="preserve">Have a class discussion about firstly the plants at your home that are important or special (vegie garden, trees, flower garden, fruit trees, grape vines, farm crops, indoor plants etc.) The children can also share in pairs/learning teams. </w:t>
            </w:r>
          </w:p>
          <w:p w14:paraId="126F19A0" w14:textId="77777777" w:rsidR="0092091D" w:rsidRDefault="0092091D" w:rsidP="0092091D">
            <w:pPr>
              <w:rPr>
                <w:b/>
                <w:bCs/>
              </w:rPr>
            </w:pPr>
            <w:r>
              <w:rPr>
                <w:b/>
                <w:bCs/>
              </w:rPr>
              <w:t>Collect Data</w:t>
            </w:r>
          </w:p>
          <w:p w14:paraId="4B36BFFA" w14:textId="77777777" w:rsidR="0092091D" w:rsidRDefault="0092091D" w:rsidP="0092091D">
            <w:r w:rsidRPr="008018FB">
              <w:t>How can we put all this great information together so that we can find out how many plants are special to us and our families, and which ones they are?</w:t>
            </w:r>
          </w:p>
          <w:p w14:paraId="0E6FC426" w14:textId="77777777" w:rsidR="0092091D" w:rsidRDefault="0092091D" w:rsidP="0092091D">
            <w:r>
              <w:t xml:space="preserve">Have children come up with ideas such as Count and Tally; Make a table; Make a list; Make a graph/picture graph. </w:t>
            </w:r>
          </w:p>
          <w:p w14:paraId="70C48F9D" w14:textId="77777777" w:rsidR="0092091D" w:rsidRDefault="0092091D" w:rsidP="0092091D">
            <w:r>
              <w:t>Choose 1 to compile as a whole class.</w:t>
            </w:r>
          </w:p>
          <w:p w14:paraId="32E21FF2" w14:textId="77777777" w:rsidR="00494DCB" w:rsidRPr="00494DCB" w:rsidRDefault="00494DCB" w:rsidP="0092091D"/>
        </w:tc>
        <w:tc>
          <w:tcPr>
            <w:tcW w:w="4394" w:type="dxa"/>
          </w:tcPr>
          <w:p w14:paraId="4BB976B1" w14:textId="77777777" w:rsidR="0092091D" w:rsidRPr="008018FB" w:rsidRDefault="0092091D" w:rsidP="0092091D">
            <w:pPr>
              <w:tabs>
                <w:tab w:val="left" w:pos="1067"/>
              </w:tabs>
            </w:pPr>
            <w:r w:rsidRPr="008018FB">
              <w:rPr>
                <w:b/>
                <w:bCs/>
              </w:rPr>
              <w:t>Resources:</w:t>
            </w:r>
            <w:r>
              <w:rPr>
                <w:b/>
                <w:bCs/>
              </w:rPr>
              <w:t xml:space="preserve"> </w:t>
            </w:r>
            <w:r w:rsidRPr="008018FB">
              <w:t>A few plants in pots for reference</w:t>
            </w:r>
            <w:r>
              <w:t xml:space="preserve"> and to be cared for by the students.</w:t>
            </w:r>
          </w:p>
          <w:p w14:paraId="27F053F1" w14:textId="77777777" w:rsidR="00494DCB" w:rsidRPr="00494DCB" w:rsidRDefault="00494DCB" w:rsidP="0092091D"/>
        </w:tc>
        <w:tc>
          <w:tcPr>
            <w:tcW w:w="2627" w:type="dxa"/>
          </w:tcPr>
          <w:p w14:paraId="49D113E6" w14:textId="77777777" w:rsidR="00494DCB" w:rsidRPr="00494DCB" w:rsidRDefault="00494DCB" w:rsidP="0092091D"/>
        </w:tc>
      </w:tr>
      <w:tr w:rsidR="0092091D" w14:paraId="6D579E52" w14:textId="77777777" w:rsidTr="0092091D">
        <w:tc>
          <w:tcPr>
            <w:tcW w:w="2370" w:type="dxa"/>
          </w:tcPr>
          <w:p w14:paraId="7377B0FB" w14:textId="77777777" w:rsidR="0092091D" w:rsidRDefault="0092091D" w:rsidP="0092091D">
            <w:pPr>
              <w:rPr>
                <w:b/>
                <w:bCs/>
                <w:sz w:val="20"/>
                <w:szCs w:val="20"/>
              </w:rPr>
            </w:pPr>
          </w:p>
        </w:tc>
        <w:tc>
          <w:tcPr>
            <w:tcW w:w="5979" w:type="dxa"/>
          </w:tcPr>
          <w:p w14:paraId="6DF46544" w14:textId="77777777" w:rsidR="0092091D" w:rsidRDefault="0092091D" w:rsidP="0092091D">
            <w:pPr>
              <w:rPr>
                <w:b/>
                <w:bCs/>
              </w:rPr>
            </w:pPr>
            <w:r>
              <w:rPr>
                <w:b/>
                <w:bCs/>
              </w:rPr>
              <w:t xml:space="preserve">Learning Focus 2 </w:t>
            </w:r>
          </w:p>
          <w:p w14:paraId="53DDC80E" w14:textId="0509DE4C" w:rsidR="0092091D" w:rsidRPr="008018FB" w:rsidRDefault="0092091D" w:rsidP="0092091D">
            <w:pPr>
              <w:rPr>
                <w:b/>
                <w:bCs/>
                <w:i/>
                <w:iCs/>
              </w:rPr>
            </w:pPr>
            <w:r w:rsidRPr="00E82A4E">
              <w:rPr>
                <w:i/>
                <w:iCs/>
              </w:rPr>
              <w:t>We</w:t>
            </w:r>
            <w:r>
              <w:rPr>
                <w:b/>
                <w:bCs/>
              </w:rPr>
              <w:t xml:space="preserve"> </w:t>
            </w:r>
            <w:r w:rsidRPr="008018FB">
              <w:rPr>
                <w:i/>
                <w:iCs/>
              </w:rPr>
              <w:t>explore why caring for plants and animals is important.</w:t>
            </w:r>
          </w:p>
          <w:p w14:paraId="7E509FB8" w14:textId="77777777" w:rsidR="0092091D" w:rsidRDefault="0092091D" w:rsidP="0092091D"/>
          <w:p w14:paraId="760C3F7D" w14:textId="77777777" w:rsidR="0092091D" w:rsidRDefault="0092091D" w:rsidP="0092091D">
            <w:r>
              <w:t>Why are they special?</w:t>
            </w:r>
            <w:r>
              <w:br/>
              <w:t>How does your family care for them?</w:t>
            </w:r>
          </w:p>
          <w:p w14:paraId="4EECA31C" w14:textId="77777777" w:rsidR="0092091D" w:rsidRDefault="0092091D" w:rsidP="0092091D">
            <w:r>
              <w:t>What do you do to help care for them?</w:t>
            </w:r>
          </w:p>
          <w:p w14:paraId="673A3705" w14:textId="77777777" w:rsidR="0092091D" w:rsidRDefault="0092091D" w:rsidP="0092091D">
            <w:r>
              <w:t>Take special note of examples of protection from weather such as netting, shade cloth, greenhouse etc. as these can be incorporated into later Learning Activities.</w:t>
            </w:r>
          </w:p>
          <w:p w14:paraId="3F5DB074" w14:textId="77777777" w:rsidR="0092091D" w:rsidRPr="008018FB" w:rsidRDefault="0092091D" w:rsidP="0092091D">
            <w:r>
              <w:t>Why do we do all these things?  Students identify plants’ basic needs. (In order to live and be healthy plants need water, sunlight, air, good soil, protection from bad weather.)</w:t>
            </w:r>
          </w:p>
          <w:p w14:paraId="084732BA" w14:textId="77777777" w:rsidR="0092091D" w:rsidRDefault="0092091D" w:rsidP="0092091D">
            <w:pPr>
              <w:rPr>
                <w:b/>
                <w:bCs/>
              </w:rPr>
            </w:pPr>
          </w:p>
          <w:p w14:paraId="2E71C238" w14:textId="77777777" w:rsidR="0092091D" w:rsidRDefault="0092091D" w:rsidP="0092091D">
            <w:pPr>
              <w:rPr>
                <w:b/>
                <w:bCs/>
              </w:rPr>
            </w:pPr>
            <w:r>
              <w:rPr>
                <w:b/>
                <w:bCs/>
              </w:rPr>
              <w:t>Repeat Activities 1 and 2, using pets and other animals at home              OR</w:t>
            </w:r>
          </w:p>
          <w:p w14:paraId="5D349E1B" w14:textId="77777777" w:rsidR="0092091D" w:rsidRDefault="0092091D" w:rsidP="0092091D">
            <w:pPr>
              <w:rPr>
                <w:b/>
                <w:bCs/>
              </w:rPr>
            </w:pPr>
            <w:r>
              <w:rPr>
                <w:b/>
                <w:bCs/>
              </w:rPr>
              <w:t xml:space="preserve">Choose one or the other - plants or </w:t>
            </w:r>
            <w:proofErr w:type="gramStart"/>
            <w:r>
              <w:rPr>
                <w:b/>
                <w:bCs/>
              </w:rPr>
              <w:t>animals</w:t>
            </w:r>
            <w:proofErr w:type="gramEnd"/>
          </w:p>
          <w:p w14:paraId="51CD74F5" w14:textId="77777777" w:rsidR="0092091D" w:rsidRPr="00494DCB" w:rsidRDefault="0092091D" w:rsidP="0092091D"/>
        </w:tc>
        <w:tc>
          <w:tcPr>
            <w:tcW w:w="4394" w:type="dxa"/>
          </w:tcPr>
          <w:p w14:paraId="450752B3" w14:textId="77777777" w:rsidR="0092091D" w:rsidRDefault="0092091D" w:rsidP="0092091D">
            <w:pPr>
              <w:tabs>
                <w:tab w:val="left" w:pos="1067"/>
              </w:tabs>
            </w:pPr>
            <w:r>
              <w:t>Can be played at time of choice in the unit.</w:t>
            </w:r>
          </w:p>
          <w:p w14:paraId="44FC74EB" w14:textId="77777777" w:rsidR="0092091D" w:rsidRDefault="0092091D" w:rsidP="0092091D">
            <w:pPr>
              <w:tabs>
                <w:tab w:val="left" w:pos="1067"/>
              </w:tabs>
            </w:pPr>
          </w:p>
          <w:p w14:paraId="241E37AF" w14:textId="77777777" w:rsidR="0092091D" w:rsidRDefault="0092091D" w:rsidP="0092091D">
            <w:r w:rsidRPr="003E4DC6">
              <w:rPr>
                <w:b/>
                <w:bCs/>
              </w:rPr>
              <w:t>Online Interactive Game:</w:t>
            </w:r>
            <w:r>
              <w:rPr>
                <w:b/>
                <w:bCs/>
              </w:rPr>
              <w:t xml:space="preserve"> </w:t>
            </w:r>
            <w:r w:rsidRPr="003E4DC6">
              <w:t>“Garden Detective”</w:t>
            </w:r>
            <w:r>
              <w:t xml:space="preserve"> Students explore a garden for insects. They collect, learn about their features and needs, and return to their habitat.</w:t>
            </w:r>
          </w:p>
          <w:p w14:paraId="364B0606" w14:textId="77777777" w:rsidR="0092091D" w:rsidRDefault="00000000" w:rsidP="0092091D">
            <w:hyperlink r:id="rId21" w:history="1">
              <w:r w:rsidR="0092091D" w:rsidRPr="00167AD1">
                <w:rPr>
                  <w:rStyle w:val="Hyperlink"/>
                </w:rPr>
                <w:t>https://www.scootle.edu.au/ec/viewing/L699/index.html#</w:t>
              </w:r>
            </w:hyperlink>
          </w:p>
          <w:p w14:paraId="520CCADF" w14:textId="77777777" w:rsidR="0092091D" w:rsidRPr="00494DCB" w:rsidRDefault="0092091D" w:rsidP="0092091D"/>
        </w:tc>
        <w:tc>
          <w:tcPr>
            <w:tcW w:w="2627" w:type="dxa"/>
          </w:tcPr>
          <w:p w14:paraId="4FE60138" w14:textId="77777777" w:rsidR="0092091D" w:rsidRDefault="0092091D" w:rsidP="0092091D">
            <w:r>
              <w:t>Other possible activities</w:t>
            </w:r>
          </w:p>
          <w:p w14:paraId="45C99830" w14:textId="77777777" w:rsidR="0092091D" w:rsidRDefault="0092091D" w:rsidP="0092091D">
            <w:r>
              <w:t>Create a pictorial comparison activity regarding external features of the students - whole class or in groups.</w:t>
            </w:r>
          </w:p>
          <w:p w14:paraId="61E030EB" w14:textId="77777777" w:rsidR="0092091D" w:rsidRDefault="0092091D" w:rsidP="0092091D"/>
          <w:p w14:paraId="4FCFAE1E" w14:textId="77777777" w:rsidR="0092091D" w:rsidRPr="00494DCB" w:rsidRDefault="0092091D" w:rsidP="0092091D"/>
        </w:tc>
      </w:tr>
      <w:tr w:rsidR="0092091D" w14:paraId="0A786CCC" w14:textId="77777777" w:rsidTr="0092091D">
        <w:tc>
          <w:tcPr>
            <w:tcW w:w="2370" w:type="dxa"/>
          </w:tcPr>
          <w:p w14:paraId="0604FF25" w14:textId="77777777" w:rsidR="0092091D" w:rsidRPr="00D9278A" w:rsidRDefault="0092091D" w:rsidP="0092091D">
            <w:pPr>
              <w:rPr>
                <w:b/>
                <w:bCs/>
                <w:sz w:val="20"/>
                <w:szCs w:val="20"/>
              </w:rPr>
            </w:pPr>
            <w:r>
              <w:rPr>
                <w:b/>
                <w:bCs/>
                <w:sz w:val="20"/>
                <w:szCs w:val="20"/>
              </w:rPr>
              <w:t>Science Inquiry</w:t>
            </w:r>
            <w:r w:rsidRPr="00D9278A">
              <w:rPr>
                <w:b/>
                <w:bCs/>
                <w:sz w:val="20"/>
                <w:szCs w:val="20"/>
              </w:rPr>
              <w:t xml:space="preserve">: </w:t>
            </w:r>
            <w:r>
              <w:rPr>
                <w:b/>
                <w:bCs/>
                <w:sz w:val="20"/>
                <w:szCs w:val="20"/>
              </w:rPr>
              <w:t>Questioning and Predicting</w:t>
            </w:r>
          </w:p>
          <w:p w14:paraId="08BCD256" w14:textId="77777777" w:rsidR="0092091D" w:rsidRDefault="0092091D" w:rsidP="0092091D"/>
          <w:p w14:paraId="4EDDE0F1" w14:textId="77777777" w:rsidR="0092091D" w:rsidRPr="008018FB" w:rsidRDefault="0092091D" w:rsidP="0092091D">
            <w:r w:rsidRPr="008018FB">
              <w:t xml:space="preserve">Students pose questions to explore observed simple patterns and relationships and </w:t>
            </w:r>
            <w:r w:rsidRPr="008018FB">
              <w:lastRenderedPageBreak/>
              <w:t xml:space="preserve">make predictions based on </w:t>
            </w:r>
            <w:proofErr w:type="gramStart"/>
            <w:r w:rsidRPr="008018FB">
              <w:t>experiences</w:t>
            </w:r>
            <w:proofErr w:type="gramEnd"/>
          </w:p>
          <w:p w14:paraId="310B6421" w14:textId="77777777" w:rsidR="0092091D" w:rsidRPr="00A8648F" w:rsidRDefault="0092091D" w:rsidP="0092091D">
            <w:r w:rsidRPr="008018FB">
              <w:t>AC9S1</w:t>
            </w:r>
            <w:r>
              <w:t>I01</w:t>
            </w:r>
          </w:p>
          <w:p w14:paraId="1D0D1304" w14:textId="77777777" w:rsidR="0092091D" w:rsidRDefault="0092091D" w:rsidP="0092091D">
            <w:pPr>
              <w:jc w:val="center"/>
              <w:rPr>
                <w:b/>
                <w:bCs/>
              </w:rPr>
            </w:pPr>
          </w:p>
          <w:p w14:paraId="199F4FCE" w14:textId="77777777" w:rsidR="0092091D" w:rsidRDefault="0092091D" w:rsidP="0092091D">
            <w:pPr>
              <w:jc w:val="center"/>
              <w:rPr>
                <w:b/>
                <w:bCs/>
              </w:rPr>
            </w:pPr>
          </w:p>
          <w:p w14:paraId="0FC55307" w14:textId="77777777" w:rsidR="0092091D" w:rsidRPr="00B429BE" w:rsidRDefault="0092091D" w:rsidP="0092091D">
            <w:pPr>
              <w:spacing w:after="120"/>
              <w:ind w:right="432"/>
              <w:textAlignment w:val="baseline"/>
              <w:rPr>
                <w:rFonts w:eastAsia="Times New Roman"/>
                <w:i/>
                <w:iCs/>
                <w:color w:val="000000" w:themeColor="text1"/>
                <w:szCs w:val="20"/>
                <w:lang w:eastAsia="en-GB"/>
              </w:rPr>
            </w:pPr>
            <w:r>
              <w:rPr>
                <w:rFonts w:eastAsia="Times New Roman"/>
                <w:iCs/>
                <w:color w:val="000000" w:themeColor="text1"/>
                <w:szCs w:val="20"/>
                <w:lang w:eastAsia="en-GB"/>
              </w:rPr>
              <w:t xml:space="preserve">Students </w:t>
            </w:r>
            <w:r w:rsidRPr="00B429BE">
              <w:rPr>
                <w:rFonts w:eastAsia="Times New Roman"/>
                <w:iCs/>
                <w:color w:val="000000" w:themeColor="text1"/>
                <w:szCs w:val="20"/>
                <w:lang w:eastAsia="en-GB"/>
              </w:rPr>
              <w:t xml:space="preserve">make and record observations, including informal measurements, using digital tools as </w:t>
            </w:r>
            <w:proofErr w:type="gramStart"/>
            <w:r w:rsidRPr="00B429BE">
              <w:rPr>
                <w:rFonts w:eastAsia="Times New Roman"/>
                <w:iCs/>
                <w:color w:val="000000" w:themeColor="text1"/>
                <w:szCs w:val="20"/>
                <w:lang w:eastAsia="en-GB"/>
              </w:rPr>
              <w:t>appropriate</w:t>
            </w:r>
            <w:proofErr w:type="gramEnd"/>
            <w:r w:rsidRPr="00B429BE">
              <w:rPr>
                <w:rFonts w:eastAsia="Times New Roman"/>
                <w:iCs/>
                <w:color w:val="000000" w:themeColor="text1"/>
                <w:szCs w:val="20"/>
                <w:lang w:eastAsia="en-GB"/>
              </w:rPr>
              <w:t xml:space="preserve"> </w:t>
            </w:r>
          </w:p>
          <w:p w14:paraId="200EE812" w14:textId="77777777" w:rsidR="0092091D" w:rsidRDefault="00000000" w:rsidP="0092091D">
            <w:pPr>
              <w:spacing w:after="120"/>
              <w:ind w:right="432"/>
              <w:textAlignment w:val="baseline"/>
              <w:rPr>
                <w:rFonts w:eastAsia="Times New Roman"/>
                <w:iCs/>
                <w:color w:val="000000" w:themeColor="text1"/>
                <w:szCs w:val="20"/>
                <w:lang w:eastAsia="en-GB"/>
              </w:rPr>
            </w:pPr>
            <w:hyperlink r:id="rId22" w:history="1">
              <w:r w:rsidR="0092091D" w:rsidRPr="00E2179D">
                <w:rPr>
                  <w:rStyle w:val="Hyperlink"/>
                  <w:rFonts w:eastAsia="Times New Roman"/>
                  <w:iCs/>
                  <w:szCs w:val="20"/>
                  <w:lang w:eastAsia="en-GB"/>
                </w:rPr>
                <w:t>AC9S1I03</w:t>
              </w:r>
            </w:hyperlink>
          </w:p>
          <w:p w14:paraId="1D0456B3" w14:textId="77777777" w:rsidR="0092091D" w:rsidRDefault="0092091D" w:rsidP="0092091D">
            <w:pPr>
              <w:jc w:val="center"/>
              <w:rPr>
                <w:b/>
                <w:bCs/>
                <w:sz w:val="20"/>
                <w:szCs w:val="20"/>
              </w:rPr>
            </w:pPr>
          </w:p>
        </w:tc>
        <w:tc>
          <w:tcPr>
            <w:tcW w:w="5979" w:type="dxa"/>
          </w:tcPr>
          <w:p w14:paraId="296FC38A" w14:textId="77777777" w:rsidR="0092091D" w:rsidRDefault="0092091D" w:rsidP="0092091D">
            <w:pPr>
              <w:rPr>
                <w:b/>
                <w:bCs/>
              </w:rPr>
            </w:pPr>
            <w:r w:rsidRPr="000D19C9">
              <w:rPr>
                <w:b/>
                <w:bCs/>
              </w:rPr>
              <w:lastRenderedPageBreak/>
              <w:t xml:space="preserve">Learning </w:t>
            </w:r>
            <w:r>
              <w:rPr>
                <w:b/>
                <w:bCs/>
              </w:rPr>
              <w:t>Focus 3</w:t>
            </w:r>
          </w:p>
          <w:p w14:paraId="3FAD559B" w14:textId="77777777" w:rsidR="0092091D" w:rsidRPr="00E82A4E" w:rsidRDefault="0092091D" w:rsidP="0092091D">
            <w:pPr>
              <w:rPr>
                <w:i/>
                <w:iCs/>
              </w:rPr>
            </w:pPr>
            <w:r w:rsidRPr="00E82A4E">
              <w:rPr>
                <w:i/>
                <w:iCs/>
              </w:rPr>
              <w:t>We thin</w:t>
            </w:r>
            <w:r>
              <w:rPr>
                <w:i/>
                <w:iCs/>
              </w:rPr>
              <w:t>k</w:t>
            </w:r>
            <w:r w:rsidRPr="00E82A4E">
              <w:rPr>
                <w:i/>
                <w:iCs/>
              </w:rPr>
              <w:t xml:space="preserve"> of questions that will help us to explore a local place and find the answers.</w:t>
            </w:r>
          </w:p>
          <w:p w14:paraId="77B9F84B" w14:textId="77777777" w:rsidR="0092091D" w:rsidRDefault="0092091D" w:rsidP="0092091D">
            <w:r>
              <w:t xml:space="preserve">Choose a place for exploration - maybe a school garden, or a spot on the creek bank. You could join with </w:t>
            </w:r>
            <w:proofErr w:type="gramStart"/>
            <w:r>
              <w:t>Preps</w:t>
            </w:r>
            <w:proofErr w:type="gramEnd"/>
            <w:r>
              <w:t xml:space="preserve"> and all go to the same spot, or go somewhere else. </w:t>
            </w:r>
          </w:p>
          <w:p w14:paraId="34773F0C" w14:textId="77777777" w:rsidR="0092091D" w:rsidRDefault="0092091D" w:rsidP="0092091D">
            <w:r>
              <w:lastRenderedPageBreak/>
              <w:t xml:space="preserve">Before the field trip, the children create a “mind map” and </w:t>
            </w:r>
            <w:proofErr w:type="gramStart"/>
            <w:r>
              <w:t>predict</w:t>
            </w:r>
            <w:proofErr w:type="gramEnd"/>
          </w:p>
          <w:p w14:paraId="5DBA751E" w14:textId="77777777" w:rsidR="0092091D" w:rsidRDefault="0092091D" w:rsidP="0092091D">
            <w:pPr>
              <w:pStyle w:val="ListParagraph"/>
              <w:numPr>
                <w:ilvl w:val="0"/>
                <w:numId w:val="6"/>
              </w:numPr>
            </w:pPr>
            <w:r>
              <w:t xml:space="preserve">what animals and/or plants live in this location </w:t>
            </w:r>
          </w:p>
          <w:p w14:paraId="552BDDDC" w14:textId="77777777" w:rsidR="0092091D" w:rsidRDefault="0092091D" w:rsidP="0092091D">
            <w:pPr>
              <w:pStyle w:val="ListParagraph"/>
              <w:numPr>
                <w:ilvl w:val="0"/>
                <w:numId w:val="6"/>
              </w:numPr>
            </w:pPr>
            <w:r>
              <w:t>Where in this place would they meet their needs e.g., where would they shelter?</w:t>
            </w:r>
          </w:p>
          <w:p w14:paraId="0EEB1239" w14:textId="77777777" w:rsidR="0092091D" w:rsidRDefault="0092091D" w:rsidP="0092091D"/>
          <w:p w14:paraId="6B26CB41" w14:textId="77777777" w:rsidR="0092091D" w:rsidRDefault="0092091D" w:rsidP="0092091D">
            <w:r>
              <w:t>Encourage the students to pose questions about this place and write them up to be followed up after the field trip.</w:t>
            </w:r>
          </w:p>
          <w:p w14:paraId="4A505F72" w14:textId="77777777" w:rsidR="0092091D" w:rsidRDefault="0092091D" w:rsidP="0092091D"/>
          <w:p w14:paraId="086A625F" w14:textId="77777777" w:rsidR="0092091D" w:rsidRDefault="0092091D" w:rsidP="0092091D">
            <w:r>
              <w:t>Children have a sheet that they fill out while on their field trip. They can work independently or with a partner or Learning Team.</w:t>
            </w:r>
          </w:p>
          <w:p w14:paraId="744C94B3" w14:textId="77777777" w:rsidR="0092091D" w:rsidRDefault="0092091D" w:rsidP="0092091D"/>
          <w:p w14:paraId="38F18E17" w14:textId="77777777" w:rsidR="0092091D" w:rsidRDefault="0092091D" w:rsidP="0092091D">
            <w:r>
              <w:t>To follow up, go through the questions and have the class answer them, using what they have learned. If there is a question that we cannot answer, what can we do?</w:t>
            </w:r>
          </w:p>
          <w:p w14:paraId="4A7ED151" w14:textId="77777777" w:rsidR="0092091D" w:rsidRPr="00494DCB" w:rsidRDefault="0092091D" w:rsidP="0092091D"/>
        </w:tc>
        <w:tc>
          <w:tcPr>
            <w:tcW w:w="4394" w:type="dxa"/>
          </w:tcPr>
          <w:p w14:paraId="70BE3E18" w14:textId="77777777" w:rsidR="0092091D" w:rsidRDefault="0092091D" w:rsidP="0092091D">
            <w:pPr>
              <w:tabs>
                <w:tab w:val="left" w:pos="1067"/>
              </w:tabs>
            </w:pPr>
            <w:r w:rsidRPr="00F14A17">
              <w:rPr>
                <w:b/>
                <w:bCs/>
              </w:rPr>
              <w:lastRenderedPageBreak/>
              <w:t>Vocabulary:</w:t>
            </w:r>
            <w:r>
              <w:t xml:space="preserve"> habitat; location; shelter; needs; predict; prediction; protect; feature; sketch.</w:t>
            </w:r>
          </w:p>
          <w:p w14:paraId="1886722F" w14:textId="77777777" w:rsidR="0092091D" w:rsidRDefault="0092091D" w:rsidP="0092091D"/>
          <w:p w14:paraId="2BAC5478" w14:textId="2F6388DE" w:rsidR="0092091D" w:rsidRDefault="0092091D" w:rsidP="0092091D">
            <w:pPr>
              <w:rPr>
                <w:b/>
                <w:bCs/>
              </w:rPr>
            </w:pPr>
            <w:r>
              <w:t>Excursion data collection Sheet (</w:t>
            </w:r>
            <w:proofErr w:type="spellStart"/>
            <w:r>
              <w:t>Yr</w:t>
            </w:r>
            <w:proofErr w:type="spellEnd"/>
            <w:r>
              <w:t xml:space="preserve"> 1 No.1) Copy the page on both sides so that each student has 2 wildlife examples to record.</w:t>
            </w:r>
          </w:p>
          <w:p w14:paraId="7E30E46B" w14:textId="77777777" w:rsidR="0092091D" w:rsidRPr="00494DCB" w:rsidRDefault="0092091D" w:rsidP="0092091D"/>
        </w:tc>
        <w:tc>
          <w:tcPr>
            <w:tcW w:w="2627" w:type="dxa"/>
          </w:tcPr>
          <w:p w14:paraId="34B7CE77" w14:textId="77777777" w:rsidR="0092091D" w:rsidRPr="00494DCB" w:rsidRDefault="0092091D" w:rsidP="0092091D"/>
        </w:tc>
      </w:tr>
      <w:tr w:rsidR="00494DCB" w14:paraId="15B1173E" w14:textId="77777777" w:rsidTr="0092091D">
        <w:tc>
          <w:tcPr>
            <w:tcW w:w="15370" w:type="dxa"/>
            <w:gridSpan w:val="4"/>
            <w:shd w:val="clear" w:color="auto" w:fill="E7E6E6" w:themeFill="background2"/>
          </w:tcPr>
          <w:p w14:paraId="008F54B3" w14:textId="0DA9EB03" w:rsidR="00494DCB" w:rsidRPr="00494DCB" w:rsidRDefault="0092091D" w:rsidP="0092091D">
            <w:pPr>
              <w:pStyle w:val="Heading4"/>
            </w:pPr>
            <w:r>
              <w:t>ENGLISH</w:t>
            </w:r>
          </w:p>
        </w:tc>
      </w:tr>
      <w:tr w:rsidR="00494DCB" w14:paraId="5FF524AB" w14:textId="77777777" w:rsidTr="0092091D">
        <w:tc>
          <w:tcPr>
            <w:tcW w:w="2370" w:type="dxa"/>
          </w:tcPr>
          <w:p w14:paraId="181A332B" w14:textId="77777777" w:rsidR="00FB5C30" w:rsidRDefault="00FB5C30" w:rsidP="00FB5C30">
            <w:pPr>
              <w:rPr>
                <w:b/>
                <w:bCs/>
                <w:sz w:val="20"/>
                <w:szCs w:val="20"/>
              </w:rPr>
            </w:pPr>
            <w:r>
              <w:rPr>
                <w:b/>
                <w:bCs/>
                <w:sz w:val="20"/>
                <w:szCs w:val="20"/>
              </w:rPr>
              <w:t>English</w:t>
            </w:r>
            <w:r w:rsidRPr="00D9278A">
              <w:rPr>
                <w:b/>
                <w:bCs/>
                <w:sz w:val="20"/>
                <w:szCs w:val="20"/>
              </w:rPr>
              <w:t xml:space="preserve">: </w:t>
            </w:r>
            <w:r>
              <w:rPr>
                <w:b/>
                <w:bCs/>
                <w:sz w:val="20"/>
                <w:szCs w:val="20"/>
              </w:rPr>
              <w:t>Literacy Creating Texts</w:t>
            </w:r>
          </w:p>
          <w:p w14:paraId="4029C892" w14:textId="77777777" w:rsidR="00FB5C30" w:rsidRDefault="00FB5C30" w:rsidP="00FB5C30">
            <w:r w:rsidRPr="00A8648F">
              <w:t xml:space="preserve">Create </w:t>
            </w:r>
            <w:r>
              <w:t>and reread to edit short written texts to report on a topic or recount a real event.</w:t>
            </w:r>
          </w:p>
          <w:p w14:paraId="1E005B9D" w14:textId="77777777" w:rsidR="00FB5C30" w:rsidRPr="00F14A17" w:rsidRDefault="00000000" w:rsidP="00FB5C30">
            <w:hyperlink r:id="rId23" w:history="1">
              <w:r w:rsidR="00FB5C30" w:rsidRPr="00E2179D">
                <w:rPr>
                  <w:rStyle w:val="Hyperlink"/>
                </w:rPr>
                <w:t>AC9E1LY06</w:t>
              </w:r>
            </w:hyperlink>
          </w:p>
          <w:p w14:paraId="0EC74FF5" w14:textId="77777777" w:rsidR="00FB5C30" w:rsidRDefault="00FB5C30" w:rsidP="00FB5C30">
            <w:pPr>
              <w:rPr>
                <w:b/>
                <w:bCs/>
                <w:i/>
                <w:iCs/>
              </w:rPr>
            </w:pPr>
          </w:p>
          <w:p w14:paraId="0F532D25" w14:textId="77777777" w:rsidR="00FB5C30" w:rsidRDefault="00FB5C30" w:rsidP="00FB5C30">
            <w:pPr>
              <w:jc w:val="center"/>
              <w:rPr>
                <w:b/>
                <w:bCs/>
                <w:i/>
                <w:iCs/>
              </w:rPr>
            </w:pPr>
          </w:p>
          <w:p w14:paraId="04F78E55" w14:textId="77777777" w:rsidR="00FB5C30" w:rsidRDefault="00FB5C30" w:rsidP="00FB5C30">
            <w:pPr>
              <w:jc w:val="center"/>
              <w:rPr>
                <w:b/>
                <w:bCs/>
                <w:i/>
                <w:iCs/>
              </w:rPr>
            </w:pPr>
          </w:p>
          <w:p w14:paraId="281BF499" w14:textId="77777777" w:rsidR="00FB5C30" w:rsidRPr="00F14A17" w:rsidRDefault="00FB5C30" w:rsidP="00FB5C30">
            <w:pPr>
              <w:rPr>
                <w:i/>
                <w:iCs/>
              </w:rPr>
            </w:pPr>
            <w:r w:rsidRPr="00F14A17">
              <w:rPr>
                <w:i/>
                <w:iCs/>
              </w:rPr>
              <w:t xml:space="preserve">Students identify the basic needs of plants and animals, including air, water, food or shelter, and describe how the places they live meet those </w:t>
            </w:r>
            <w:proofErr w:type="gramStart"/>
            <w:r w:rsidRPr="00F14A17">
              <w:rPr>
                <w:i/>
                <w:iCs/>
              </w:rPr>
              <w:t>nee</w:t>
            </w:r>
            <w:r>
              <w:rPr>
                <w:i/>
                <w:iCs/>
              </w:rPr>
              <w:t>ds</w:t>
            </w:r>
            <w:proofErr w:type="gramEnd"/>
          </w:p>
          <w:p w14:paraId="53836161" w14:textId="77777777" w:rsidR="00FB5C30" w:rsidRDefault="00FB5C30" w:rsidP="00FB5C30">
            <w:pPr>
              <w:jc w:val="center"/>
              <w:rPr>
                <w:b/>
                <w:bCs/>
                <w:i/>
                <w:iCs/>
              </w:rPr>
            </w:pPr>
          </w:p>
          <w:p w14:paraId="723BB13C" w14:textId="77777777" w:rsidR="00FB5C30" w:rsidRDefault="00FB5C30" w:rsidP="00FB5C30">
            <w:pPr>
              <w:jc w:val="center"/>
              <w:rPr>
                <w:b/>
                <w:bCs/>
                <w:i/>
                <w:iCs/>
              </w:rPr>
            </w:pPr>
          </w:p>
          <w:p w14:paraId="45D5728D" w14:textId="77777777" w:rsidR="00494DCB" w:rsidRPr="0080506C" w:rsidRDefault="00494DCB" w:rsidP="00FB5C30">
            <w:pPr>
              <w:jc w:val="right"/>
              <w:rPr>
                <w:b/>
                <w:bCs/>
              </w:rPr>
            </w:pPr>
          </w:p>
        </w:tc>
        <w:tc>
          <w:tcPr>
            <w:tcW w:w="5979" w:type="dxa"/>
          </w:tcPr>
          <w:p w14:paraId="41C8264C" w14:textId="77777777" w:rsidR="00FB5C30" w:rsidRDefault="00FB5C30" w:rsidP="00FB5C30">
            <w:pPr>
              <w:rPr>
                <w:b/>
                <w:bCs/>
              </w:rPr>
            </w:pPr>
            <w:r w:rsidRPr="00EE3FA2">
              <w:rPr>
                <w:b/>
                <w:bCs/>
              </w:rPr>
              <w:lastRenderedPageBreak/>
              <w:t xml:space="preserve">Learning </w:t>
            </w:r>
            <w:r>
              <w:rPr>
                <w:b/>
                <w:bCs/>
              </w:rPr>
              <w:t xml:space="preserve">Focus </w:t>
            </w:r>
            <w:r w:rsidRPr="00EE3FA2">
              <w:rPr>
                <w:b/>
                <w:bCs/>
              </w:rPr>
              <w:t>1</w:t>
            </w:r>
          </w:p>
          <w:p w14:paraId="36721ABC" w14:textId="77777777" w:rsidR="00FB5C30" w:rsidRPr="00E2179D" w:rsidRDefault="00FB5C30" w:rsidP="00FB5C30">
            <w:r w:rsidRPr="00E2179D">
              <w:t xml:space="preserve">We are learning how to write </w:t>
            </w:r>
            <w:r>
              <w:t>an information text (recount)</w:t>
            </w:r>
          </w:p>
          <w:p w14:paraId="52787211" w14:textId="77777777" w:rsidR="00FB5C30" w:rsidRPr="008018FB" w:rsidRDefault="00FB5C30" w:rsidP="00FB5C30">
            <w:r>
              <w:t>Revisit the features of a recount.</w:t>
            </w:r>
          </w:p>
          <w:p w14:paraId="71BCD2DC" w14:textId="77777777" w:rsidR="00FB5C30" w:rsidRDefault="00FB5C30" w:rsidP="00FB5C30">
            <w:r w:rsidRPr="00A8648F">
              <w:t>With modelling, guidance, etc</w:t>
            </w:r>
            <w:r>
              <w:t xml:space="preserve"> jointly construct a recount of the field trip. Children add in their own plants/animals and how their need were met in this habitat e.g.</w:t>
            </w:r>
          </w:p>
          <w:p w14:paraId="73F23635" w14:textId="77777777" w:rsidR="00FB5C30" w:rsidRDefault="00FB5C30" w:rsidP="00FB5C30">
            <w:pPr>
              <w:rPr>
                <w:color w:val="00B050"/>
              </w:rPr>
            </w:pPr>
            <w:r>
              <w:t xml:space="preserve">Yesterday our class walked down to Quart Pot Creek for a scientific investigation. We wanted to find out if </w:t>
            </w:r>
            <w:r>
              <w:lastRenderedPageBreak/>
              <w:t xml:space="preserve">the animals and plants had everything they need to survive. I spotted a </w:t>
            </w:r>
            <w:proofErr w:type="gramStart"/>
            <w:r>
              <w:t>.....</w:t>
            </w:r>
            <w:proofErr w:type="gramEnd"/>
            <w:r w:rsidRPr="00A8648F">
              <w:rPr>
                <w:color w:val="00B050"/>
              </w:rPr>
              <w:t>duck</w:t>
            </w:r>
            <w:r>
              <w:t xml:space="preserve">..... it was... </w:t>
            </w:r>
            <w:r w:rsidRPr="00A8648F">
              <w:rPr>
                <w:color w:val="00B050"/>
              </w:rPr>
              <w:t>swimming</w:t>
            </w:r>
            <w:proofErr w:type="gramStart"/>
            <w:r>
              <w:rPr>
                <w:color w:val="00B050"/>
              </w:rPr>
              <w:t>.....</w:t>
            </w:r>
            <w:proofErr w:type="gramEnd"/>
            <w:r>
              <w:rPr>
                <w:color w:val="00B050"/>
              </w:rPr>
              <w:t xml:space="preserve">  </w:t>
            </w:r>
            <w:r w:rsidRPr="00F14A17">
              <w:rPr>
                <w:color w:val="000000" w:themeColor="text1"/>
              </w:rPr>
              <w:t xml:space="preserve">It gets water and food </w:t>
            </w:r>
            <w:r>
              <w:rPr>
                <w:color w:val="00B050"/>
              </w:rPr>
              <w:t xml:space="preserve">from the </w:t>
            </w:r>
            <w:proofErr w:type="gramStart"/>
            <w:r>
              <w:rPr>
                <w:color w:val="00B050"/>
              </w:rPr>
              <w:t>creek .</w:t>
            </w:r>
            <w:proofErr w:type="gramEnd"/>
            <w:r>
              <w:rPr>
                <w:color w:val="00B050"/>
              </w:rPr>
              <w:t xml:space="preserve"> </w:t>
            </w:r>
            <w:r w:rsidRPr="00F14A17">
              <w:rPr>
                <w:color w:val="000000" w:themeColor="text1"/>
              </w:rPr>
              <w:t xml:space="preserve">It eats </w:t>
            </w:r>
            <w:r>
              <w:rPr>
                <w:color w:val="00B050"/>
              </w:rPr>
              <w:t xml:space="preserve">insects and weed. </w:t>
            </w:r>
            <w:r w:rsidRPr="00F14A17">
              <w:rPr>
                <w:color w:val="000000" w:themeColor="text1"/>
              </w:rPr>
              <w:t xml:space="preserve">It shelters </w:t>
            </w:r>
            <w:r>
              <w:rPr>
                <w:color w:val="00B050"/>
              </w:rPr>
              <w:t>in the weeds and grasses at the bank.</w:t>
            </w:r>
          </w:p>
          <w:p w14:paraId="2E168BDC" w14:textId="77777777" w:rsidR="00FB5C30" w:rsidRDefault="00FB5C30" w:rsidP="00FB5C30">
            <w:pPr>
              <w:rPr>
                <w:color w:val="000000" w:themeColor="text1"/>
              </w:rPr>
            </w:pPr>
            <w:r w:rsidRPr="00A8648F">
              <w:rPr>
                <w:color w:val="000000" w:themeColor="text1"/>
              </w:rPr>
              <w:t>Along with the recount</w:t>
            </w:r>
            <w:r>
              <w:rPr>
                <w:color w:val="000000" w:themeColor="text1"/>
              </w:rPr>
              <w:t xml:space="preserve"> students make a final sketch on which they add the location of their plants/animals, location of food, shelter, </w:t>
            </w:r>
            <w:proofErr w:type="gramStart"/>
            <w:r>
              <w:rPr>
                <w:color w:val="000000" w:themeColor="text1"/>
              </w:rPr>
              <w:t>water</w:t>
            </w:r>
            <w:proofErr w:type="gramEnd"/>
          </w:p>
          <w:p w14:paraId="088CB714" w14:textId="77777777" w:rsidR="00FB5C30" w:rsidRDefault="00FB5C30" w:rsidP="00FB5C30">
            <w:pPr>
              <w:rPr>
                <w:color w:val="000000" w:themeColor="text1"/>
              </w:rPr>
            </w:pPr>
          </w:p>
          <w:p w14:paraId="56956A74" w14:textId="77777777" w:rsidR="00FB5C30" w:rsidRPr="00EE3FA2" w:rsidRDefault="00FB5C30" w:rsidP="00FB5C30">
            <w:pPr>
              <w:rPr>
                <w:b/>
                <w:bCs/>
                <w:color w:val="000000" w:themeColor="text1"/>
              </w:rPr>
            </w:pPr>
            <w:r>
              <w:rPr>
                <w:b/>
                <w:bCs/>
                <w:color w:val="000000" w:themeColor="text1"/>
              </w:rPr>
              <w:t>Learning Activity</w:t>
            </w:r>
          </w:p>
          <w:p w14:paraId="3D21BB22" w14:textId="77777777" w:rsidR="00FB5C30" w:rsidRDefault="00FB5C30" w:rsidP="00FB5C30">
            <w:pPr>
              <w:rPr>
                <w:color w:val="000000" w:themeColor="text1"/>
              </w:rPr>
            </w:pPr>
            <w:r>
              <w:rPr>
                <w:color w:val="000000" w:themeColor="text1"/>
              </w:rPr>
              <w:t xml:space="preserve">For further consolidation watch </w:t>
            </w:r>
            <w:hyperlink r:id="rId24" w:history="1">
              <w:r w:rsidRPr="00167AD1">
                <w:rPr>
                  <w:rStyle w:val="Hyperlink"/>
                </w:rPr>
                <w:t>https://www.youtube.com/watch?v=TkCq54_ho-A</w:t>
              </w:r>
            </w:hyperlink>
          </w:p>
          <w:p w14:paraId="5214DCC5" w14:textId="77777777" w:rsidR="00FB5C30" w:rsidRDefault="00FB5C30" w:rsidP="00FB5C30">
            <w:pPr>
              <w:rPr>
                <w:color w:val="000000" w:themeColor="text1"/>
              </w:rPr>
            </w:pPr>
            <w:r>
              <w:rPr>
                <w:color w:val="000000" w:themeColor="text1"/>
              </w:rPr>
              <w:t>Australian Animals. It shows each animal interacting in its habitat - seeking shelter, finding food, etc. It is about 13 mins long so best over a few sessions with discussion after. Students can write some facts that they saw and heard in their activity book.</w:t>
            </w:r>
          </w:p>
          <w:p w14:paraId="28986613" w14:textId="77777777" w:rsidR="00494DCB" w:rsidRPr="00494DCB" w:rsidRDefault="00494DCB" w:rsidP="0092091D"/>
        </w:tc>
        <w:tc>
          <w:tcPr>
            <w:tcW w:w="4394" w:type="dxa"/>
          </w:tcPr>
          <w:p w14:paraId="60B96C7F" w14:textId="77777777" w:rsidR="00FB5C30" w:rsidRPr="00F14A17" w:rsidRDefault="00FB5C30" w:rsidP="00FB5C30">
            <w:r w:rsidRPr="00F14A17">
              <w:lastRenderedPageBreak/>
              <w:t>Students’ Science/Writing books</w:t>
            </w:r>
          </w:p>
          <w:p w14:paraId="7990B6C6" w14:textId="77777777" w:rsidR="00494DCB" w:rsidRPr="00494DCB" w:rsidRDefault="00494DCB" w:rsidP="0092091D"/>
        </w:tc>
        <w:tc>
          <w:tcPr>
            <w:tcW w:w="2627" w:type="dxa"/>
          </w:tcPr>
          <w:p w14:paraId="3DA10BD4" w14:textId="77777777" w:rsidR="00FB5C30" w:rsidRDefault="00FB5C30" w:rsidP="00FB5C30">
            <w:r>
              <w:t>You could have the introduction sentences already written and students paste into their books. Then they add their data.</w:t>
            </w:r>
          </w:p>
          <w:p w14:paraId="3FC0BBE5" w14:textId="77777777" w:rsidR="00494DCB" w:rsidRPr="00494DCB" w:rsidRDefault="00494DCB" w:rsidP="0092091D"/>
        </w:tc>
      </w:tr>
      <w:tr w:rsidR="00494DCB" w14:paraId="6084A1A1" w14:textId="77777777" w:rsidTr="0092091D">
        <w:tc>
          <w:tcPr>
            <w:tcW w:w="15370" w:type="dxa"/>
            <w:gridSpan w:val="4"/>
            <w:shd w:val="clear" w:color="auto" w:fill="E7E6E6" w:themeFill="background2"/>
          </w:tcPr>
          <w:p w14:paraId="5A8CA436" w14:textId="1BB95855" w:rsidR="00494DCB" w:rsidRPr="00494DCB" w:rsidRDefault="00FB5C30" w:rsidP="0092091D">
            <w:pPr>
              <w:pStyle w:val="Heading4"/>
            </w:pPr>
            <w:r>
              <w:t>MATHEMATICS</w:t>
            </w:r>
          </w:p>
        </w:tc>
      </w:tr>
      <w:tr w:rsidR="00494DCB" w14:paraId="4AC5B324" w14:textId="77777777" w:rsidTr="0092091D">
        <w:tc>
          <w:tcPr>
            <w:tcW w:w="2370" w:type="dxa"/>
          </w:tcPr>
          <w:p w14:paraId="1F72FB63" w14:textId="77777777" w:rsidR="00FB5C30" w:rsidRPr="00FB5C30" w:rsidRDefault="00FB5C30" w:rsidP="00FB5C30">
            <w:pPr>
              <w:rPr>
                <w:b/>
                <w:bCs/>
                <w:i/>
                <w:iCs/>
              </w:rPr>
            </w:pPr>
            <w:r w:rsidRPr="00FB5C30">
              <w:rPr>
                <w:b/>
                <w:bCs/>
                <w:i/>
                <w:iCs/>
              </w:rPr>
              <w:t>Mathematics</w:t>
            </w:r>
          </w:p>
          <w:p w14:paraId="1922B6DF" w14:textId="77777777" w:rsidR="00FB5C30" w:rsidRPr="00FB5C30" w:rsidRDefault="00FB5C30" w:rsidP="00FB5C30">
            <w:pPr>
              <w:rPr>
                <w:b/>
                <w:bCs/>
                <w:i/>
                <w:iCs/>
              </w:rPr>
            </w:pPr>
            <w:r w:rsidRPr="00FB5C30">
              <w:rPr>
                <w:b/>
                <w:bCs/>
                <w:sz w:val="20"/>
                <w:szCs w:val="20"/>
              </w:rPr>
              <w:t>Strand: Statistics</w:t>
            </w:r>
          </w:p>
          <w:p w14:paraId="63CE5271" w14:textId="77777777" w:rsidR="00FB5C30" w:rsidRPr="00FB5C30" w:rsidRDefault="00FB5C30" w:rsidP="00FB5C30">
            <w:pPr>
              <w:shd w:val="clear" w:color="auto" w:fill="FFFFFF"/>
              <w:rPr>
                <w:rFonts w:eastAsia="Times New Roman" w:cs="Arial"/>
                <w:color w:val="000000"/>
                <w:lang w:eastAsia="en-GB"/>
              </w:rPr>
            </w:pPr>
            <w:r w:rsidRPr="00FB5C30">
              <w:rPr>
                <w:rFonts w:eastAsia="Times New Roman" w:cs="Arial"/>
                <w:color w:val="000000"/>
                <w:lang w:eastAsia="en-GB"/>
              </w:rPr>
              <w:t>Students learn to:</w:t>
            </w:r>
          </w:p>
          <w:p w14:paraId="7D3D9330" w14:textId="77777777" w:rsidR="00FB5C30" w:rsidRPr="00FB5C30" w:rsidRDefault="00FB5C30" w:rsidP="00FB5C30">
            <w:pPr>
              <w:keepNext/>
              <w:keepLines/>
              <w:shd w:val="clear" w:color="auto" w:fill="FFFFFF"/>
              <w:spacing w:before="40"/>
              <w:outlineLvl w:val="1"/>
              <w:rPr>
                <w:rFonts w:eastAsiaTheme="majorEastAsia" w:cs="Arial"/>
                <w:color w:val="000000"/>
              </w:rPr>
            </w:pPr>
            <w:r w:rsidRPr="00FB5C30">
              <w:rPr>
                <w:rFonts w:eastAsiaTheme="majorEastAsia" w:cs="Arial"/>
                <w:color w:val="000000"/>
              </w:rPr>
              <w:t xml:space="preserve">acquire and record data for categorical variables in various ways including using digital tools, objects, images, drawings, lists, tally marks and </w:t>
            </w:r>
            <w:proofErr w:type="gramStart"/>
            <w:r w:rsidRPr="00FB5C30">
              <w:rPr>
                <w:rFonts w:eastAsiaTheme="majorEastAsia" w:cs="Arial"/>
                <w:color w:val="000000"/>
              </w:rPr>
              <w:t>symbols</w:t>
            </w:r>
            <w:proofErr w:type="gramEnd"/>
          </w:p>
          <w:p w14:paraId="3E4485FC" w14:textId="77777777" w:rsidR="00FB5C30" w:rsidRPr="00FB5C30" w:rsidRDefault="00000000" w:rsidP="00FB5C30">
            <w:pPr>
              <w:shd w:val="clear" w:color="auto" w:fill="FFFFFF"/>
              <w:rPr>
                <w:rFonts w:eastAsia="Times New Roman" w:cs="Arial"/>
                <w:color w:val="1F3864" w:themeColor="accent1" w:themeShade="80"/>
                <w:lang w:eastAsia="en-GB"/>
              </w:rPr>
            </w:pPr>
            <w:hyperlink r:id="rId25" w:history="1">
              <w:r w:rsidR="00FB5C30" w:rsidRPr="00FB5C30">
                <w:rPr>
                  <w:rFonts w:eastAsia="Times New Roman" w:cs="Arial"/>
                  <w:color w:val="2E74B5" w:themeColor="accent5" w:themeShade="BF"/>
                  <w:u w:val="single"/>
                  <w:lang w:eastAsia="en-GB"/>
                </w:rPr>
                <w:t>AC9M1ST01</w:t>
              </w:r>
            </w:hyperlink>
          </w:p>
          <w:p w14:paraId="65D4DD9A" w14:textId="77777777" w:rsidR="00FB5C30" w:rsidRPr="00FB5C30" w:rsidRDefault="00FB5C30" w:rsidP="00FB5C30">
            <w:pPr>
              <w:rPr>
                <w:i/>
                <w:iCs/>
              </w:rPr>
            </w:pPr>
          </w:p>
          <w:p w14:paraId="32463A9B" w14:textId="77777777" w:rsidR="00FB5C30" w:rsidRPr="00FB5C30" w:rsidRDefault="00FB5C30" w:rsidP="00FB5C30">
            <w:pPr>
              <w:rPr>
                <w:i/>
                <w:iCs/>
              </w:rPr>
            </w:pPr>
          </w:p>
          <w:p w14:paraId="4B432818" w14:textId="77777777" w:rsidR="00FB5C30" w:rsidRPr="00FB5C30" w:rsidRDefault="00FB5C30" w:rsidP="00FB5C30">
            <w:pPr>
              <w:rPr>
                <w:i/>
                <w:iCs/>
              </w:rPr>
            </w:pPr>
            <w:r w:rsidRPr="00FB5C30">
              <w:rPr>
                <w:i/>
                <w:iCs/>
              </w:rPr>
              <w:t xml:space="preserve">Students identify the basic needs of plants and animals, including air, water, </w:t>
            </w:r>
            <w:proofErr w:type="gramStart"/>
            <w:r w:rsidRPr="00FB5C30">
              <w:rPr>
                <w:i/>
                <w:iCs/>
              </w:rPr>
              <w:t>food</w:t>
            </w:r>
            <w:proofErr w:type="gramEnd"/>
            <w:r w:rsidRPr="00FB5C30">
              <w:rPr>
                <w:i/>
                <w:iCs/>
              </w:rPr>
              <w:t xml:space="preserve"> or shelter, and describe how the places they live meet those needs (cont.)</w:t>
            </w:r>
          </w:p>
          <w:p w14:paraId="5B397A8C" w14:textId="77777777" w:rsidR="00494DCB" w:rsidRPr="0080506C" w:rsidRDefault="00494DCB" w:rsidP="0092091D">
            <w:pPr>
              <w:rPr>
                <w:b/>
                <w:bCs/>
              </w:rPr>
            </w:pPr>
          </w:p>
        </w:tc>
        <w:tc>
          <w:tcPr>
            <w:tcW w:w="5979" w:type="dxa"/>
          </w:tcPr>
          <w:p w14:paraId="5E204366" w14:textId="77777777" w:rsidR="00FB5C30" w:rsidRDefault="00FB5C30" w:rsidP="00FB5C30">
            <w:pPr>
              <w:rPr>
                <w:b/>
                <w:bCs/>
              </w:rPr>
            </w:pPr>
            <w:r>
              <w:rPr>
                <w:b/>
                <w:bCs/>
              </w:rPr>
              <w:lastRenderedPageBreak/>
              <w:t xml:space="preserve">Other learning activities: </w:t>
            </w:r>
          </w:p>
          <w:p w14:paraId="16C67F84" w14:textId="77777777" w:rsidR="00FB5C30" w:rsidRDefault="00FB5C30" w:rsidP="00FB5C30">
            <w:pPr>
              <w:pStyle w:val="ListParagraph"/>
              <w:numPr>
                <w:ilvl w:val="0"/>
                <w:numId w:val="7"/>
              </w:numPr>
            </w:pPr>
            <w:r>
              <w:t>Using a</w:t>
            </w:r>
            <w:r w:rsidRPr="00F14A17">
              <w:t xml:space="preserve"> table</w:t>
            </w:r>
            <w:r>
              <w:t xml:space="preserve"> or other graphic organiser, record</w:t>
            </w:r>
            <w:r w:rsidRPr="00F14A17">
              <w:t xml:space="preserve"> of all plants and animals seen on the field trip and how and where their needs were met in this habitat.</w:t>
            </w:r>
            <w:r>
              <w:t xml:space="preserve"> Use digital tools such as a table or other organiser in </w:t>
            </w:r>
            <w:proofErr w:type="gramStart"/>
            <w:r>
              <w:t>Word, if</w:t>
            </w:r>
            <w:proofErr w:type="gramEnd"/>
            <w:r>
              <w:t xml:space="preserve"> the children are ready for this.</w:t>
            </w:r>
          </w:p>
          <w:p w14:paraId="5816AE2A" w14:textId="77777777" w:rsidR="00FB5C30" w:rsidRDefault="00FB5C30" w:rsidP="00FB5C30">
            <w:pPr>
              <w:pStyle w:val="ListParagraph"/>
            </w:pPr>
          </w:p>
          <w:p w14:paraId="79245879" w14:textId="77777777" w:rsidR="00FB5C30" w:rsidRPr="00F14A17" w:rsidRDefault="00FB5C30" w:rsidP="00FB5C30">
            <w:pPr>
              <w:pStyle w:val="ListParagraph"/>
              <w:numPr>
                <w:ilvl w:val="0"/>
                <w:numId w:val="7"/>
              </w:numPr>
            </w:pPr>
            <w:r>
              <w:t xml:space="preserve">In Learning Teams, students care for a potted plant and record its growth. Each student in the team is responsible for the health of the plant </w:t>
            </w:r>
            <w:r>
              <w:lastRenderedPageBreak/>
              <w:t>and takes part in the recording of information in the group’s “Plant Growth Record” booklet.</w:t>
            </w:r>
          </w:p>
          <w:p w14:paraId="02630449" w14:textId="77777777" w:rsidR="00FB5C30" w:rsidRPr="00263269" w:rsidRDefault="00FB5C30" w:rsidP="00FB5C30">
            <w:pPr>
              <w:rPr>
                <w:b/>
                <w:bCs/>
              </w:rPr>
            </w:pPr>
            <w:r w:rsidRPr="00263269">
              <w:rPr>
                <w:b/>
                <w:bCs/>
              </w:rPr>
              <w:t xml:space="preserve">Assessment or follow up </w:t>
            </w:r>
            <w:proofErr w:type="gramStart"/>
            <w:r w:rsidRPr="00263269">
              <w:rPr>
                <w:b/>
                <w:bCs/>
              </w:rPr>
              <w:t>Activity</w:t>
            </w:r>
            <w:proofErr w:type="gramEnd"/>
          </w:p>
          <w:p w14:paraId="471F3DA0" w14:textId="77777777" w:rsidR="00494DCB" w:rsidRPr="00494DCB" w:rsidRDefault="00494DCB" w:rsidP="0092091D"/>
        </w:tc>
        <w:tc>
          <w:tcPr>
            <w:tcW w:w="4394" w:type="dxa"/>
          </w:tcPr>
          <w:p w14:paraId="31FB2627" w14:textId="77777777" w:rsidR="00FB5C30" w:rsidRPr="00E2179D" w:rsidRDefault="00FB5C30" w:rsidP="00FB5C30">
            <w:pPr>
              <w:rPr>
                <w:color w:val="000000" w:themeColor="text1"/>
              </w:rPr>
            </w:pPr>
            <w:r w:rsidRPr="00E2179D">
              <w:rPr>
                <w:color w:val="000000" w:themeColor="text1"/>
              </w:rPr>
              <w:lastRenderedPageBreak/>
              <w:t xml:space="preserve">Plant </w:t>
            </w:r>
            <w:r>
              <w:rPr>
                <w:color w:val="000000" w:themeColor="text1"/>
              </w:rPr>
              <w:t>Growth</w:t>
            </w:r>
            <w:r w:rsidRPr="00E2179D">
              <w:rPr>
                <w:color w:val="000000" w:themeColor="text1"/>
              </w:rPr>
              <w:t xml:space="preserve"> Record </w:t>
            </w:r>
          </w:p>
          <w:p w14:paraId="148C0B21" w14:textId="77777777" w:rsidR="00494DCB" w:rsidRPr="00494DCB" w:rsidRDefault="00494DCB" w:rsidP="0092091D"/>
        </w:tc>
        <w:tc>
          <w:tcPr>
            <w:tcW w:w="2627" w:type="dxa"/>
          </w:tcPr>
          <w:p w14:paraId="5B93A8F5" w14:textId="77777777" w:rsidR="00494DCB" w:rsidRPr="00494DCB" w:rsidRDefault="00494DCB" w:rsidP="0092091D"/>
        </w:tc>
      </w:tr>
      <w:tr w:rsidR="00FB5C30" w14:paraId="1352E390" w14:textId="77777777" w:rsidTr="000A0315">
        <w:tc>
          <w:tcPr>
            <w:tcW w:w="15370" w:type="dxa"/>
            <w:gridSpan w:val="4"/>
            <w:shd w:val="clear" w:color="auto" w:fill="E7E6E6" w:themeFill="background2"/>
          </w:tcPr>
          <w:p w14:paraId="6594AA37" w14:textId="01B106A8" w:rsidR="00FB5C30" w:rsidRPr="00494DCB" w:rsidRDefault="00FB5C30" w:rsidP="00FB5C30">
            <w:pPr>
              <w:pStyle w:val="Heading4"/>
            </w:pPr>
            <w:r>
              <w:t>SCIENCE</w:t>
            </w:r>
          </w:p>
        </w:tc>
      </w:tr>
      <w:tr w:rsidR="00FB5C30" w14:paraId="1CA16410" w14:textId="77777777" w:rsidTr="000A0315">
        <w:tc>
          <w:tcPr>
            <w:tcW w:w="2370" w:type="dxa"/>
          </w:tcPr>
          <w:p w14:paraId="56BF0498" w14:textId="77777777" w:rsidR="00FB5C30" w:rsidRDefault="00FB5C30" w:rsidP="00FB5C30">
            <w:pPr>
              <w:rPr>
                <w:b/>
                <w:bCs/>
                <w:sz w:val="20"/>
                <w:szCs w:val="20"/>
              </w:rPr>
            </w:pPr>
            <w:r>
              <w:rPr>
                <w:b/>
                <w:bCs/>
                <w:sz w:val="20"/>
                <w:szCs w:val="20"/>
              </w:rPr>
              <w:t>Science Understanding</w:t>
            </w:r>
            <w:r w:rsidRPr="00D9278A">
              <w:rPr>
                <w:b/>
                <w:bCs/>
                <w:sz w:val="20"/>
                <w:szCs w:val="20"/>
              </w:rPr>
              <w:t xml:space="preserve">: </w:t>
            </w:r>
            <w:r>
              <w:rPr>
                <w:b/>
                <w:bCs/>
                <w:sz w:val="20"/>
                <w:szCs w:val="20"/>
              </w:rPr>
              <w:t>Earth and Space Sciences</w:t>
            </w:r>
          </w:p>
          <w:p w14:paraId="79201667" w14:textId="77777777" w:rsidR="00FB5C30" w:rsidRPr="00D9278A" w:rsidRDefault="00FB5C30" w:rsidP="00FB5C30">
            <w:pPr>
              <w:rPr>
                <w:b/>
                <w:bCs/>
                <w:sz w:val="20"/>
                <w:szCs w:val="20"/>
              </w:rPr>
            </w:pPr>
          </w:p>
          <w:p w14:paraId="5F086FCB" w14:textId="77777777" w:rsidR="00FB5C30" w:rsidRPr="00E2179D" w:rsidRDefault="00FB5C30" w:rsidP="00FB5C30">
            <w:pPr>
              <w:pStyle w:val="Heading5"/>
              <w:shd w:val="clear" w:color="auto" w:fill="FAF9F7"/>
              <w:spacing w:before="0"/>
              <w:rPr>
                <w:rFonts w:ascii="Roboto" w:hAnsi="Roboto"/>
                <w:color w:val="000000"/>
              </w:rPr>
            </w:pPr>
            <w:r>
              <w:rPr>
                <w:rFonts w:ascii="Roboto" w:hAnsi="Roboto"/>
                <w:color w:val="000000"/>
              </w:rPr>
              <w:t xml:space="preserve">Students </w:t>
            </w:r>
            <w:r w:rsidRPr="00E2179D">
              <w:rPr>
                <w:rFonts w:ascii="Roboto" w:hAnsi="Roboto"/>
                <w:color w:val="000000"/>
              </w:rPr>
              <w:t>describe daily and seasonal changes in the environment and explore how these changes affect everyday life.</w:t>
            </w:r>
          </w:p>
          <w:p w14:paraId="61B59AAE" w14:textId="77777777" w:rsidR="00FB5C30" w:rsidRDefault="00000000" w:rsidP="00FB5C30">
            <w:pPr>
              <w:rPr>
                <w:b/>
                <w:bCs/>
                <w:i/>
                <w:iCs/>
              </w:rPr>
            </w:pPr>
            <w:hyperlink r:id="rId26" w:history="1">
              <w:r w:rsidR="00FB5C30">
                <w:rPr>
                  <w:rStyle w:val="button-text"/>
                  <w:rFonts w:ascii="Roboto Slab" w:hAnsi="Roboto Slab" w:cs="Roboto Slab"/>
                  <w:color w:val="046190"/>
                  <w:shd w:val="clear" w:color="auto" w:fill="FAF9F7"/>
                </w:rPr>
                <w:t>AC9S1U02</w:t>
              </w:r>
            </w:hyperlink>
          </w:p>
          <w:p w14:paraId="0EFC008C" w14:textId="77777777" w:rsidR="00FB5C30" w:rsidRDefault="00FB5C30" w:rsidP="00FB5C30">
            <w:r>
              <w:rPr>
                <w:b/>
                <w:bCs/>
                <w:i/>
                <w:iCs/>
              </w:rPr>
              <w:t xml:space="preserve">   </w:t>
            </w:r>
          </w:p>
          <w:p w14:paraId="74ADAD95" w14:textId="77777777" w:rsidR="00FB5C30" w:rsidRDefault="00FB5C30" w:rsidP="00FB5C30">
            <w:pPr>
              <w:rPr>
                <w:b/>
                <w:bCs/>
                <w:i/>
                <w:iCs/>
              </w:rPr>
            </w:pPr>
          </w:p>
          <w:p w14:paraId="45E92C35" w14:textId="77777777" w:rsidR="00FB5C30" w:rsidRDefault="00FB5C30" w:rsidP="00FB5C30">
            <w:pPr>
              <w:rPr>
                <w:b/>
                <w:bCs/>
                <w:i/>
                <w:iCs/>
              </w:rPr>
            </w:pPr>
          </w:p>
          <w:p w14:paraId="1D51C97E" w14:textId="77777777" w:rsidR="00FB5C30" w:rsidRDefault="00FB5C30" w:rsidP="00FB5C30">
            <w:pPr>
              <w:rPr>
                <w:b/>
                <w:bCs/>
                <w:i/>
                <w:iCs/>
              </w:rPr>
            </w:pPr>
          </w:p>
          <w:p w14:paraId="65ABB140" w14:textId="77777777" w:rsidR="00FB5C30" w:rsidRDefault="00FB5C30" w:rsidP="00FB5C30">
            <w:pPr>
              <w:rPr>
                <w:b/>
                <w:bCs/>
                <w:i/>
                <w:iCs/>
              </w:rPr>
            </w:pPr>
          </w:p>
          <w:p w14:paraId="06BBD339" w14:textId="77777777" w:rsidR="00FB5C30" w:rsidRDefault="00FB5C30" w:rsidP="00FB5C30">
            <w:pPr>
              <w:rPr>
                <w:b/>
                <w:bCs/>
                <w:i/>
                <w:iCs/>
              </w:rPr>
            </w:pPr>
          </w:p>
          <w:p w14:paraId="6EA2E58E" w14:textId="77777777" w:rsidR="00FB5C30" w:rsidRPr="00B429BE" w:rsidRDefault="00FB5C30" w:rsidP="00FB5C30">
            <w:pPr>
              <w:spacing w:after="120"/>
              <w:ind w:right="432"/>
              <w:textAlignment w:val="baseline"/>
              <w:rPr>
                <w:rFonts w:eastAsia="Times New Roman"/>
                <w:i/>
                <w:iCs/>
                <w:color w:val="000000" w:themeColor="text1"/>
                <w:szCs w:val="20"/>
                <w:lang w:eastAsia="en-GB"/>
              </w:rPr>
            </w:pPr>
            <w:r>
              <w:rPr>
                <w:rFonts w:eastAsia="Times New Roman"/>
                <w:iCs/>
                <w:color w:val="000000" w:themeColor="text1"/>
                <w:szCs w:val="20"/>
                <w:lang w:eastAsia="en-GB"/>
              </w:rPr>
              <w:t xml:space="preserve">Students </w:t>
            </w:r>
            <w:r w:rsidRPr="00B429BE">
              <w:rPr>
                <w:rFonts w:eastAsia="Times New Roman"/>
                <w:iCs/>
                <w:color w:val="000000" w:themeColor="text1"/>
                <w:szCs w:val="20"/>
                <w:lang w:eastAsia="en-GB"/>
              </w:rPr>
              <w:t xml:space="preserve">make and record observations, including informal measurements, using digital tools as </w:t>
            </w:r>
            <w:proofErr w:type="gramStart"/>
            <w:r w:rsidRPr="00B429BE">
              <w:rPr>
                <w:rFonts w:eastAsia="Times New Roman"/>
                <w:iCs/>
                <w:color w:val="000000" w:themeColor="text1"/>
                <w:szCs w:val="20"/>
                <w:lang w:eastAsia="en-GB"/>
              </w:rPr>
              <w:t>appropriate</w:t>
            </w:r>
            <w:proofErr w:type="gramEnd"/>
            <w:r w:rsidRPr="00B429BE">
              <w:rPr>
                <w:rFonts w:eastAsia="Times New Roman"/>
                <w:iCs/>
                <w:color w:val="000000" w:themeColor="text1"/>
                <w:szCs w:val="20"/>
                <w:lang w:eastAsia="en-GB"/>
              </w:rPr>
              <w:t xml:space="preserve"> </w:t>
            </w:r>
          </w:p>
          <w:p w14:paraId="7A4D6D19" w14:textId="77777777" w:rsidR="00FB5C30" w:rsidRDefault="00000000" w:rsidP="00FB5C30">
            <w:pPr>
              <w:spacing w:after="120"/>
              <w:ind w:right="432"/>
              <w:textAlignment w:val="baseline"/>
              <w:rPr>
                <w:rFonts w:eastAsia="Times New Roman"/>
                <w:iCs/>
                <w:color w:val="000000" w:themeColor="text1"/>
                <w:szCs w:val="20"/>
                <w:lang w:eastAsia="en-GB"/>
              </w:rPr>
            </w:pPr>
            <w:hyperlink r:id="rId27" w:history="1">
              <w:r w:rsidR="00FB5C30" w:rsidRPr="00E2179D">
                <w:rPr>
                  <w:rStyle w:val="Hyperlink"/>
                  <w:rFonts w:eastAsia="Times New Roman"/>
                  <w:iCs/>
                  <w:szCs w:val="20"/>
                  <w:lang w:eastAsia="en-GB"/>
                </w:rPr>
                <w:t>AC9S1I03</w:t>
              </w:r>
            </w:hyperlink>
          </w:p>
          <w:p w14:paraId="075F434F" w14:textId="77777777" w:rsidR="00FB5C30" w:rsidRDefault="00FB5C30" w:rsidP="00FB5C30">
            <w:pPr>
              <w:rPr>
                <w:b/>
                <w:bCs/>
                <w:i/>
                <w:iCs/>
              </w:rPr>
            </w:pPr>
          </w:p>
          <w:p w14:paraId="6CA5DE7A" w14:textId="77777777" w:rsidR="00FB5C30" w:rsidRDefault="00FB5C30" w:rsidP="00FB5C30">
            <w:pPr>
              <w:rPr>
                <w:b/>
                <w:bCs/>
                <w:i/>
                <w:iCs/>
              </w:rPr>
            </w:pPr>
          </w:p>
          <w:p w14:paraId="3254D1AD" w14:textId="77777777" w:rsidR="00FB5C30" w:rsidRDefault="00FB5C30" w:rsidP="00FB5C30">
            <w:pPr>
              <w:rPr>
                <w:b/>
                <w:bCs/>
                <w:i/>
                <w:iCs/>
              </w:rPr>
            </w:pPr>
          </w:p>
          <w:p w14:paraId="7AFCAE4A" w14:textId="77777777" w:rsidR="00FB5C30" w:rsidRDefault="00FB5C30" w:rsidP="00FB5C30">
            <w:pPr>
              <w:rPr>
                <w:b/>
                <w:bCs/>
                <w:i/>
                <w:iCs/>
              </w:rPr>
            </w:pPr>
          </w:p>
          <w:p w14:paraId="4AB741EC" w14:textId="77777777" w:rsidR="00FB5C30" w:rsidRDefault="00FB5C30" w:rsidP="00FB5C30">
            <w:pPr>
              <w:rPr>
                <w:b/>
                <w:bCs/>
                <w:i/>
                <w:iCs/>
              </w:rPr>
            </w:pPr>
          </w:p>
          <w:p w14:paraId="7368CA15" w14:textId="77777777" w:rsidR="00FB5C30" w:rsidRDefault="00FB5C30" w:rsidP="00FB5C30">
            <w:pPr>
              <w:rPr>
                <w:b/>
                <w:bCs/>
                <w:i/>
                <w:iCs/>
              </w:rPr>
            </w:pPr>
          </w:p>
          <w:p w14:paraId="161D6F2F" w14:textId="77777777" w:rsidR="00FB5C30" w:rsidRDefault="00FB5C30" w:rsidP="00FB5C30">
            <w:pPr>
              <w:rPr>
                <w:b/>
                <w:bCs/>
                <w:i/>
                <w:iCs/>
              </w:rPr>
            </w:pPr>
          </w:p>
          <w:p w14:paraId="023F12C1" w14:textId="77777777" w:rsidR="00FB5C30" w:rsidRDefault="00FB5C30" w:rsidP="00FB5C30">
            <w:pPr>
              <w:rPr>
                <w:b/>
                <w:bCs/>
                <w:i/>
                <w:iCs/>
              </w:rPr>
            </w:pPr>
          </w:p>
          <w:p w14:paraId="48BF1DD3" w14:textId="77777777" w:rsidR="00FB5C30" w:rsidRDefault="00FB5C30" w:rsidP="00FB5C30">
            <w:pPr>
              <w:jc w:val="center"/>
              <w:rPr>
                <w:b/>
                <w:bCs/>
                <w:i/>
                <w:iCs/>
              </w:rPr>
            </w:pPr>
          </w:p>
          <w:p w14:paraId="66E80BD5" w14:textId="77777777" w:rsidR="00FB5C30" w:rsidRDefault="00FB5C30" w:rsidP="00FB5C30">
            <w:pPr>
              <w:jc w:val="center"/>
              <w:rPr>
                <w:b/>
                <w:bCs/>
                <w:i/>
                <w:iCs/>
              </w:rPr>
            </w:pPr>
          </w:p>
          <w:p w14:paraId="6F1AD599" w14:textId="77777777" w:rsidR="00FB5C30" w:rsidRDefault="00FB5C30" w:rsidP="00FB5C30">
            <w:pPr>
              <w:jc w:val="center"/>
              <w:rPr>
                <w:b/>
                <w:bCs/>
                <w:i/>
                <w:iCs/>
              </w:rPr>
            </w:pPr>
          </w:p>
          <w:p w14:paraId="73814C02" w14:textId="77777777" w:rsidR="00FB5C30" w:rsidRDefault="00FB5C30" w:rsidP="00FB5C30">
            <w:pPr>
              <w:jc w:val="center"/>
              <w:rPr>
                <w:b/>
                <w:bCs/>
                <w:i/>
                <w:iCs/>
              </w:rPr>
            </w:pPr>
          </w:p>
          <w:p w14:paraId="424DEBA0" w14:textId="77777777" w:rsidR="00FB5C30" w:rsidRPr="00EE3FA2" w:rsidRDefault="00FB5C30" w:rsidP="00FB5C30">
            <w:pPr>
              <w:rPr>
                <w:b/>
                <w:bCs/>
              </w:rPr>
            </w:pPr>
            <w:r w:rsidRPr="00EE3FA2">
              <w:t xml:space="preserve">Students describe how people use </w:t>
            </w:r>
            <w:r>
              <w:t>s</w:t>
            </w:r>
            <w:r w:rsidRPr="00EE3FA2">
              <w:t xml:space="preserve">cience in their daily lives, including patterns to make scientific </w:t>
            </w:r>
            <w:proofErr w:type="gramStart"/>
            <w:r w:rsidRPr="00EE3FA2">
              <w:t>predictions</w:t>
            </w:r>
            <w:proofErr w:type="gramEnd"/>
          </w:p>
          <w:p w14:paraId="0BADF51E" w14:textId="126C5F8A" w:rsidR="00FB5C30" w:rsidRPr="00FB5C30" w:rsidRDefault="00000000" w:rsidP="00FB5C30">
            <w:pPr>
              <w:rPr>
                <w:b/>
                <w:bCs/>
                <w:i/>
                <w:iCs/>
              </w:rPr>
            </w:pPr>
            <w:hyperlink r:id="rId28" w:history="1">
              <w:r w:rsidR="00FB5C30">
                <w:rPr>
                  <w:rStyle w:val="button-text"/>
                  <w:rFonts w:ascii="Roboto Slab" w:hAnsi="Roboto Slab" w:cs="Roboto Slab"/>
                  <w:color w:val="046190"/>
                  <w:shd w:val="clear" w:color="auto" w:fill="FAF9F7"/>
                </w:rPr>
                <w:t>AC9S1H01</w:t>
              </w:r>
            </w:hyperlink>
          </w:p>
        </w:tc>
        <w:tc>
          <w:tcPr>
            <w:tcW w:w="5979" w:type="dxa"/>
          </w:tcPr>
          <w:p w14:paraId="71F48391" w14:textId="77777777" w:rsidR="00FB5C30" w:rsidRDefault="00FB5C30" w:rsidP="00FB5C30">
            <w:pPr>
              <w:rPr>
                <w:b/>
                <w:bCs/>
              </w:rPr>
            </w:pPr>
            <w:r w:rsidRPr="00E2179D">
              <w:rPr>
                <w:b/>
                <w:bCs/>
              </w:rPr>
              <w:lastRenderedPageBreak/>
              <w:t>Learning Focus 1</w:t>
            </w:r>
          </w:p>
          <w:p w14:paraId="4C6841FE" w14:textId="77777777" w:rsidR="00FB5C30" w:rsidRDefault="00FB5C30" w:rsidP="00FB5C30">
            <w:pPr>
              <w:rPr>
                <w:i/>
                <w:iCs/>
              </w:rPr>
            </w:pPr>
            <w:r w:rsidRPr="00E2179D">
              <w:rPr>
                <w:i/>
                <w:iCs/>
              </w:rPr>
              <w:t>We describe weather and climate changes in our local area and explore how they affect the animals and plants in this area.</w:t>
            </w:r>
          </w:p>
          <w:p w14:paraId="56B891E7" w14:textId="77777777" w:rsidR="00FB5C30" w:rsidRPr="00E2179D" w:rsidRDefault="00FB5C30" w:rsidP="00FB5C30">
            <w:pPr>
              <w:rPr>
                <w:i/>
                <w:iCs/>
              </w:rPr>
            </w:pPr>
          </w:p>
          <w:p w14:paraId="01C22297" w14:textId="77777777" w:rsidR="00FB5C30" w:rsidRDefault="00FB5C30" w:rsidP="00FB5C30">
            <w:r w:rsidRPr="00E2179D">
              <w:rPr>
                <w:b/>
                <w:bCs/>
              </w:rPr>
              <w:t>NOTE:</w:t>
            </w:r>
            <w:r>
              <w:t xml:space="preserve"> </w:t>
            </w:r>
            <w:proofErr w:type="gramStart"/>
            <w:r>
              <w:t>In order to</w:t>
            </w:r>
            <w:proofErr w:type="gramEnd"/>
            <w:r>
              <w:t xml:space="preserve"> understand the unique weather patterns and seasonal changes of the Granite Belt region when compared to the rest of the state, this could be a long-term data gathering and learning project. </w:t>
            </w:r>
          </w:p>
          <w:p w14:paraId="0FB59BE7" w14:textId="77777777" w:rsidR="00FB5C30" w:rsidRDefault="00FB5C30" w:rsidP="00FB5C30"/>
          <w:p w14:paraId="452AA45E" w14:textId="77777777" w:rsidR="00FB5C30" w:rsidRDefault="00FB5C30" w:rsidP="00FB5C30">
            <w:r>
              <w:t>As data is gathered or as the weather and seasonal patterns are discussed, and described, explore how they affect our plants and animals. The students will also most likely have personal experiences to share.</w:t>
            </w:r>
          </w:p>
          <w:p w14:paraId="0FF08484" w14:textId="77777777" w:rsidR="00FB5C30" w:rsidRDefault="00FB5C30" w:rsidP="00FB5C30">
            <w:pPr>
              <w:rPr>
                <w:b/>
                <w:bCs/>
                <w:i/>
                <w:iCs/>
              </w:rPr>
            </w:pPr>
          </w:p>
          <w:p w14:paraId="191871AE" w14:textId="77777777" w:rsidR="00FB5C30" w:rsidRPr="00EE3FA2" w:rsidRDefault="00FB5C30" w:rsidP="00FB5C30">
            <w:pPr>
              <w:rPr>
                <w:b/>
                <w:bCs/>
                <w:i/>
                <w:iCs/>
              </w:rPr>
            </w:pPr>
            <w:r w:rsidRPr="00EE3FA2">
              <w:rPr>
                <w:b/>
                <w:bCs/>
                <w:i/>
                <w:iCs/>
              </w:rPr>
              <w:lastRenderedPageBreak/>
              <w:t>Ideas</w:t>
            </w:r>
            <w:r w:rsidRPr="00EE3FA2">
              <w:rPr>
                <w:i/>
                <w:iCs/>
              </w:rPr>
              <w:t>:   Have the students pose questions for investigating</w:t>
            </w:r>
            <w:r>
              <w:rPr>
                <w:i/>
                <w:iCs/>
              </w:rPr>
              <w:t xml:space="preserve"> before using these suggestions.</w:t>
            </w:r>
          </w:p>
          <w:p w14:paraId="59CDDCC0" w14:textId="77777777" w:rsidR="00FB5C30" w:rsidRDefault="00FB5C30" w:rsidP="00FB5C30">
            <w:pPr>
              <w:rPr>
                <w:b/>
                <w:bCs/>
              </w:rPr>
            </w:pPr>
          </w:p>
          <w:p w14:paraId="499AA8F6" w14:textId="77777777" w:rsidR="00FB5C30" w:rsidRDefault="00FB5C30" w:rsidP="00FB5C30">
            <w:r w:rsidRPr="00EE3FA2">
              <w:rPr>
                <w:b/>
                <w:bCs/>
              </w:rPr>
              <w:t>We observe leaves changing colour.</w:t>
            </w:r>
            <w:r>
              <w:t xml:space="preserve"> </w:t>
            </w:r>
          </w:p>
          <w:p w14:paraId="4D50BED5" w14:textId="77777777" w:rsidR="00FB5C30" w:rsidRDefault="00FB5C30" w:rsidP="00FB5C30">
            <w:pPr>
              <w:pStyle w:val="ListParagraph"/>
              <w:numPr>
                <w:ilvl w:val="0"/>
                <w:numId w:val="8"/>
              </w:numPr>
            </w:pPr>
            <w:r>
              <w:t>Gather some autumnal colours for collage work or a class display.</w:t>
            </w:r>
          </w:p>
          <w:p w14:paraId="2DB5C693" w14:textId="77777777" w:rsidR="00FB5C30" w:rsidRDefault="00FB5C30" w:rsidP="00FB5C30">
            <w:pPr>
              <w:pStyle w:val="ListParagraph"/>
              <w:numPr>
                <w:ilvl w:val="0"/>
                <w:numId w:val="8"/>
              </w:numPr>
            </w:pPr>
            <w:r>
              <w:t>Sketch or photograph the seasonal changes to a deciduous tree in the school grounds or close by.</w:t>
            </w:r>
          </w:p>
          <w:p w14:paraId="318FBD09" w14:textId="77777777" w:rsidR="00FB5C30" w:rsidRDefault="00FB5C30" w:rsidP="00FB5C30">
            <w:pPr>
              <w:pStyle w:val="ListParagraph"/>
              <w:numPr>
                <w:ilvl w:val="0"/>
                <w:numId w:val="8"/>
              </w:numPr>
            </w:pPr>
            <w:r>
              <w:t>Discuss ways in which we can sustainably use the fallen leaves and try them out.</w:t>
            </w:r>
          </w:p>
          <w:p w14:paraId="7253CE9E" w14:textId="77777777" w:rsidR="00FB5C30" w:rsidRDefault="00FB5C30" w:rsidP="00FB5C30">
            <w:pPr>
              <w:pStyle w:val="ListParagraph"/>
              <w:numPr>
                <w:ilvl w:val="0"/>
                <w:numId w:val="8"/>
              </w:numPr>
            </w:pPr>
            <w:r>
              <w:t>Find out why some trees lose their leaves and what happens to them during winter.</w:t>
            </w:r>
          </w:p>
          <w:p w14:paraId="142A8720" w14:textId="77777777" w:rsidR="00FB5C30" w:rsidRPr="00EE3FA2" w:rsidRDefault="00FB5C30" w:rsidP="00FB5C30">
            <w:pPr>
              <w:rPr>
                <w:b/>
                <w:bCs/>
              </w:rPr>
            </w:pPr>
            <w:r>
              <w:rPr>
                <w:b/>
                <w:bCs/>
              </w:rPr>
              <w:t>Reptiles hibernate.</w:t>
            </w:r>
          </w:p>
          <w:p w14:paraId="3E8E96B0" w14:textId="77777777" w:rsidR="00FB5C30" w:rsidRDefault="00FB5C30" w:rsidP="00FB5C30">
            <w:pPr>
              <w:pStyle w:val="ListParagraph"/>
              <w:numPr>
                <w:ilvl w:val="0"/>
                <w:numId w:val="8"/>
              </w:numPr>
            </w:pPr>
            <w:r>
              <w:t>Research - what does hibernate mean?</w:t>
            </w:r>
          </w:p>
          <w:p w14:paraId="7F37C363" w14:textId="77777777" w:rsidR="00FB5C30" w:rsidRDefault="00FB5C30" w:rsidP="00FB5C30">
            <w:pPr>
              <w:pStyle w:val="ListParagraph"/>
              <w:numPr>
                <w:ilvl w:val="0"/>
                <w:numId w:val="8"/>
              </w:numPr>
            </w:pPr>
            <w:r>
              <w:t>Why do only some animals hibernate?</w:t>
            </w:r>
          </w:p>
          <w:p w14:paraId="194FAAEC" w14:textId="77777777" w:rsidR="00FB5C30" w:rsidRDefault="00FB5C30" w:rsidP="00FB5C30">
            <w:pPr>
              <w:pStyle w:val="ListParagraph"/>
              <w:numPr>
                <w:ilvl w:val="0"/>
                <w:numId w:val="8"/>
              </w:numPr>
            </w:pPr>
            <w:r>
              <w:t>When do they begin to hibernate?</w:t>
            </w:r>
          </w:p>
          <w:p w14:paraId="205CE040" w14:textId="77777777" w:rsidR="00FB5C30" w:rsidRDefault="00FB5C30" w:rsidP="00FB5C30">
            <w:pPr>
              <w:pStyle w:val="ListParagraph"/>
              <w:numPr>
                <w:ilvl w:val="0"/>
                <w:numId w:val="8"/>
              </w:numPr>
            </w:pPr>
            <w:r>
              <w:t>Sometimes on the Granite Belt it gets warm and then gets cold again. How does this affect hibernating animals?</w:t>
            </w:r>
          </w:p>
          <w:p w14:paraId="2613B9CA" w14:textId="77777777" w:rsidR="00FB5C30" w:rsidRDefault="00FB5C30" w:rsidP="00FB5C30">
            <w:pPr>
              <w:rPr>
                <w:b/>
                <w:bCs/>
              </w:rPr>
            </w:pPr>
            <w:r w:rsidRPr="00EE3FA2">
              <w:rPr>
                <w:b/>
                <w:bCs/>
              </w:rPr>
              <w:t xml:space="preserve">There are </w:t>
            </w:r>
            <w:proofErr w:type="gramStart"/>
            <w:r w:rsidRPr="00EE3FA2">
              <w:rPr>
                <w:b/>
                <w:bCs/>
              </w:rPr>
              <w:t>frosts</w:t>
            </w:r>
            <w:proofErr w:type="gramEnd"/>
          </w:p>
          <w:p w14:paraId="5DCB393F" w14:textId="77777777" w:rsidR="00FB5C30" w:rsidRDefault="00FB5C30" w:rsidP="00FB5C30">
            <w:pPr>
              <w:pStyle w:val="ListParagraph"/>
              <w:numPr>
                <w:ilvl w:val="0"/>
                <w:numId w:val="9"/>
              </w:numPr>
            </w:pPr>
            <w:r w:rsidRPr="00EE3FA2">
              <w:t>What is a frost</w:t>
            </w:r>
            <w:r>
              <w:t>?</w:t>
            </w:r>
          </w:p>
          <w:p w14:paraId="58600EEF" w14:textId="77777777" w:rsidR="00FB5C30" w:rsidRDefault="00FB5C30" w:rsidP="00FB5C30">
            <w:pPr>
              <w:pStyle w:val="ListParagraph"/>
              <w:numPr>
                <w:ilvl w:val="0"/>
                <w:numId w:val="9"/>
              </w:numPr>
            </w:pPr>
            <w:r>
              <w:t>What causes a frost?</w:t>
            </w:r>
          </w:p>
          <w:p w14:paraId="7829D9FC" w14:textId="77777777" w:rsidR="00FB5C30" w:rsidRDefault="00FB5C30" w:rsidP="00FB5C30">
            <w:pPr>
              <w:pStyle w:val="ListParagraph"/>
              <w:numPr>
                <w:ilvl w:val="0"/>
                <w:numId w:val="9"/>
              </w:numPr>
            </w:pPr>
            <w:r>
              <w:t>How do frosts affect our plants?</w:t>
            </w:r>
          </w:p>
          <w:p w14:paraId="789C9FB7" w14:textId="77777777" w:rsidR="00FB5C30" w:rsidRDefault="00FB5C30" w:rsidP="00FB5C30">
            <w:pPr>
              <w:pStyle w:val="ListParagraph"/>
              <w:numPr>
                <w:ilvl w:val="0"/>
                <w:numId w:val="9"/>
              </w:numPr>
            </w:pPr>
            <w:r>
              <w:t>How do frosts affect what we decide to grow?</w:t>
            </w:r>
          </w:p>
          <w:p w14:paraId="2BA82365" w14:textId="77777777" w:rsidR="00FB5C30" w:rsidRDefault="00FB5C30" w:rsidP="00FB5C30">
            <w:pPr>
              <w:pStyle w:val="ListParagraph"/>
              <w:numPr>
                <w:ilvl w:val="0"/>
                <w:numId w:val="9"/>
              </w:numPr>
            </w:pPr>
            <w:r>
              <w:t>How are frosts a good thing for some of our plants?</w:t>
            </w:r>
          </w:p>
          <w:p w14:paraId="6C62B387" w14:textId="77777777" w:rsidR="00FB5C30" w:rsidRPr="00EE3FA2" w:rsidRDefault="00FB5C30" w:rsidP="00FB5C30">
            <w:pPr>
              <w:pStyle w:val="ListParagraph"/>
              <w:numPr>
                <w:ilvl w:val="0"/>
                <w:numId w:val="9"/>
              </w:numPr>
            </w:pPr>
            <w:r>
              <w:t>How do we protect plants from frost?</w:t>
            </w:r>
          </w:p>
          <w:p w14:paraId="218E3A15" w14:textId="77777777" w:rsidR="00FB5C30" w:rsidRDefault="00FB5C30" w:rsidP="00FB5C30">
            <w:pPr>
              <w:rPr>
                <w:b/>
                <w:bCs/>
              </w:rPr>
            </w:pPr>
            <w:r w:rsidRPr="00EE3FA2">
              <w:rPr>
                <w:b/>
                <w:bCs/>
              </w:rPr>
              <w:t>Rain and dry weather</w:t>
            </w:r>
          </w:p>
          <w:p w14:paraId="6856EACE" w14:textId="77777777" w:rsidR="00FB5C30" w:rsidRDefault="00FB5C30" w:rsidP="00FB5C30">
            <w:pPr>
              <w:pStyle w:val="ListParagraph"/>
              <w:numPr>
                <w:ilvl w:val="0"/>
                <w:numId w:val="11"/>
              </w:numPr>
            </w:pPr>
            <w:r w:rsidRPr="00EE3FA2">
              <w:t xml:space="preserve">Record </w:t>
            </w:r>
            <w:r>
              <w:t xml:space="preserve">rainy </w:t>
            </w:r>
            <w:proofErr w:type="gramStart"/>
            <w:r>
              <w:t>days</w:t>
            </w:r>
            <w:proofErr w:type="gramEnd"/>
          </w:p>
          <w:p w14:paraId="697ABCFF" w14:textId="77777777" w:rsidR="00FB5C30" w:rsidRPr="00EE3FA2" w:rsidRDefault="00FB5C30" w:rsidP="00FB5C30">
            <w:pPr>
              <w:pStyle w:val="ListParagraph"/>
              <w:numPr>
                <w:ilvl w:val="0"/>
                <w:numId w:val="11"/>
              </w:numPr>
            </w:pPr>
            <w:r>
              <w:lastRenderedPageBreak/>
              <w:t>In which season/month did we get the most rain?</w:t>
            </w:r>
          </w:p>
          <w:p w14:paraId="24B16C83" w14:textId="77777777" w:rsidR="00FB5C30" w:rsidRPr="00EE3FA2" w:rsidRDefault="00FB5C30" w:rsidP="00FB5C30">
            <w:pPr>
              <w:pStyle w:val="ListParagraph"/>
              <w:numPr>
                <w:ilvl w:val="0"/>
                <w:numId w:val="10"/>
              </w:numPr>
            </w:pPr>
            <w:r w:rsidRPr="00EE3FA2">
              <w:t>What happens when it rains too much?</w:t>
            </w:r>
          </w:p>
          <w:p w14:paraId="459CAA51" w14:textId="77777777" w:rsidR="00FB5C30" w:rsidRDefault="00FB5C30" w:rsidP="00FB5C30">
            <w:pPr>
              <w:pStyle w:val="ListParagraph"/>
              <w:numPr>
                <w:ilvl w:val="0"/>
                <w:numId w:val="10"/>
              </w:numPr>
            </w:pPr>
            <w:r w:rsidRPr="00EE3FA2">
              <w:t>What happens when it doesn’t rain enough?</w:t>
            </w:r>
          </w:p>
          <w:p w14:paraId="263EBF44" w14:textId="77777777" w:rsidR="00FB5C30" w:rsidRPr="00EE3FA2" w:rsidRDefault="00FB5C30" w:rsidP="00FB5C30">
            <w:pPr>
              <w:pStyle w:val="ListParagraph"/>
              <w:numPr>
                <w:ilvl w:val="0"/>
                <w:numId w:val="10"/>
              </w:numPr>
            </w:pPr>
            <w:r>
              <w:t>Who has water tanks/dams at home? What do you do with the water in the tanks/dams? What do farmers do with it?</w:t>
            </w:r>
          </w:p>
          <w:p w14:paraId="503C6560" w14:textId="77777777" w:rsidR="00FB5C30" w:rsidRDefault="00FB5C30" w:rsidP="00FB5C30"/>
          <w:p w14:paraId="3809ED44" w14:textId="77777777" w:rsidR="00FB5C30" w:rsidRDefault="00FB5C30" w:rsidP="00FB5C30">
            <w:r>
              <w:t xml:space="preserve">Research tropical plants/desert plants and compare their external features to cold climate plants. </w:t>
            </w:r>
          </w:p>
          <w:p w14:paraId="16903F03" w14:textId="77777777" w:rsidR="00FB5C30" w:rsidRPr="00494DCB" w:rsidRDefault="00FB5C30" w:rsidP="00FB5C30"/>
        </w:tc>
        <w:tc>
          <w:tcPr>
            <w:tcW w:w="4394" w:type="dxa"/>
          </w:tcPr>
          <w:p w14:paraId="444BDEFD" w14:textId="77777777" w:rsidR="00FB5C30" w:rsidRDefault="00FB5C30" w:rsidP="00FB5C30">
            <w:pPr>
              <w:tabs>
                <w:tab w:val="left" w:pos="1067"/>
              </w:tabs>
            </w:pPr>
            <w:r w:rsidRPr="00EE3FA2">
              <w:lastRenderedPageBreak/>
              <w:t xml:space="preserve">Gather natural resources throughout. </w:t>
            </w:r>
          </w:p>
          <w:p w14:paraId="2DB66ACD" w14:textId="77777777" w:rsidR="00FB5C30" w:rsidRPr="00EE3FA2" w:rsidRDefault="00FB5C30" w:rsidP="00FB5C30">
            <w:pPr>
              <w:tabs>
                <w:tab w:val="left" w:pos="1067"/>
              </w:tabs>
            </w:pPr>
            <w:r>
              <w:t xml:space="preserve">Autumn leaves, plants affected by cold or frost (basil is a good example). </w:t>
            </w:r>
          </w:p>
          <w:p w14:paraId="4A2BFA9C" w14:textId="77777777" w:rsidR="00FB5C30" w:rsidRDefault="00FB5C30" w:rsidP="00FB5C30">
            <w:pPr>
              <w:rPr>
                <w:b/>
                <w:bCs/>
              </w:rPr>
            </w:pPr>
          </w:p>
          <w:p w14:paraId="143A1F19" w14:textId="77777777" w:rsidR="00FB5C30" w:rsidRDefault="00FB5C30" w:rsidP="00FB5C30">
            <w:pPr>
              <w:jc w:val="center"/>
              <w:rPr>
                <w:b/>
                <w:bCs/>
              </w:rPr>
            </w:pPr>
          </w:p>
          <w:p w14:paraId="14C7AF31" w14:textId="77777777" w:rsidR="00FB5C30" w:rsidRDefault="00FB5C30" w:rsidP="00FB5C30">
            <w:pPr>
              <w:jc w:val="center"/>
              <w:rPr>
                <w:b/>
                <w:bCs/>
              </w:rPr>
            </w:pPr>
          </w:p>
          <w:p w14:paraId="4B98AB9D" w14:textId="77777777" w:rsidR="00FB5C30" w:rsidRDefault="00FB5C30" w:rsidP="00FB5C30">
            <w:pPr>
              <w:jc w:val="center"/>
              <w:rPr>
                <w:b/>
                <w:bCs/>
              </w:rPr>
            </w:pPr>
          </w:p>
          <w:p w14:paraId="3AFC8472" w14:textId="77777777" w:rsidR="00FB5C30" w:rsidRDefault="00FB5C30" w:rsidP="00FB5C30">
            <w:pPr>
              <w:jc w:val="center"/>
              <w:rPr>
                <w:b/>
                <w:bCs/>
              </w:rPr>
            </w:pPr>
          </w:p>
          <w:p w14:paraId="0471DE29" w14:textId="77777777" w:rsidR="00FB5C30" w:rsidRDefault="00FB5C30" w:rsidP="00FB5C30">
            <w:pPr>
              <w:jc w:val="center"/>
              <w:rPr>
                <w:b/>
                <w:bCs/>
              </w:rPr>
            </w:pPr>
          </w:p>
          <w:p w14:paraId="1F648F15" w14:textId="77777777" w:rsidR="00FB5C30" w:rsidRDefault="00FB5C30" w:rsidP="00FB5C30">
            <w:pPr>
              <w:jc w:val="center"/>
              <w:rPr>
                <w:b/>
                <w:bCs/>
              </w:rPr>
            </w:pPr>
          </w:p>
          <w:p w14:paraId="6FD1D757" w14:textId="77777777" w:rsidR="00FB5C30" w:rsidRDefault="00FB5C30" w:rsidP="00FB5C30">
            <w:pPr>
              <w:jc w:val="center"/>
              <w:rPr>
                <w:b/>
                <w:bCs/>
              </w:rPr>
            </w:pPr>
          </w:p>
          <w:p w14:paraId="603F2614" w14:textId="77777777" w:rsidR="00FB5C30" w:rsidRDefault="00FB5C30" w:rsidP="00FB5C30">
            <w:pPr>
              <w:tabs>
                <w:tab w:val="left" w:pos="1067"/>
              </w:tabs>
              <w:rPr>
                <w:i/>
                <w:iCs/>
              </w:rPr>
            </w:pPr>
          </w:p>
          <w:p w14:paraId="71A4C8AB" w14:textId="77777777" w:rsidR="00FB5C30" w:rsidRDefault="00FB5C30" w:rsidP="00FB5C30">
            <w:pPr>
              <w:tabs>
                <w:tab w:val="left" w:pos="1067"/>
              </w:tabs>
              <w:rPr>
                <w:i/>
                <w:iCs/>
              </w:rPr>
            </w:pPr>
          </w:p>
          <w:p w14:paraId="59B34E8B" w14:textId="77777777" w:rsidR="00FB5C30" w:rsidRDefault="00FB5C30" w:rsidP="00FB5C30">
            <w:pPr>
              <w:tabs>
                <w:tab w:val="left" w:pos="1067"/>
              </w:tabs>
              <w:rPr>
                <w:i/>
                <w:iCs/>
              </w:rPr>
            </w:pPr>
          </w:p>
          <w:p w14:paraId="4ED8FF3D" w14:textId="77777777" w:rsidR="00FB5C30" w:rsidRDefault="00FB5C30" w:rsidP="00FB5C30">
            <w:pPr>
              <w:tabs>
                <w:tab w:val="left" w:pos="1067"/>
              </w:tabs>
              <w:rPr>
                <w:i/>
                <w:iCs/>
              </w:rPr>
            </w:pPr>
          </w:p>
          <w:p w14:paraId="75C4B1B5" w14:textId="77777777" w:rsidR="00FB5C30" w:rsidRDefault="00FB5C30" w:rsidP="00FB5C30">
            <w:pPr>
              <w:tabs>
                <w:tab w:val="left" w:pos="1067"/>
              </w:tabs>
              <w:rPr>
                <w:i/>
                <w:iCs/>
              </w:rPr>
            </w:pPr>
          </w:p>
          <w:p w14:paraId="15E251D6" w14:textId="77777777" w:rsidR="00FB5C30" w:rsidRDefault="00FB5C30" w:rsidP="00FB5C30">
            <w:pPr>
              <w:tabs>
                <w:tab w:val="left" w:pos="1067"/>
              </w:tabs>
              <w:rPr>
                <w:i/>
                <w:iCs/>
              </w:rPr>
            </w:pPr>
          </w:p>
          <w:p w14:paraId="266A3392" w14:textId="77777777" w:rsidR="00FB5C30" w:rsidRDefault="00FB5C30" w:rsidP="00FB5C30">
            <w:pPr>
              <w:tabs>
                <w:tab w:val="left" w:pos="1067"/>
              </w:tabs>
              <w:rPr>
                <w:i/>
                <w:iCs/>
              </w:rPr>
            </w:pPr>
          </w:p>
          <w:p w14:paraId="53491DB0" w14:textId="77777777" w:rsidR="00FB5C30" w:rsidRDefault="00FB5C30" w:rsidP="00FB5C30">
            <w:pPr>
              <w:tabs>
                <w:tab w:val="left" w:pos="1067"/>
              </w:tabs>
              <w:rPr>
                <w:i/>
                <w:iCs/>
              </w:rPr>
            </w:pPr>
          </w:p>
          <w:p w14:paraId="3704C4E0" w14:textId="77777777" w:rsidR="00FB5C30" w:rsidRDefault="00FB5C30" w:rsidP="00FB5C30">
            <w:pPr>
              <w:tabs>
                <w:tab w:val="left" w:pos="1067"/>
              </w:tabs>
              <w:rPr>
                <w:i/>
                <w:iCs/>
              </w:rPr>
            </w:pPr>
          </w:p>
          <w:p w14:paraId="4D019A58" w14:textId="77777777" w:rsidR="00FB5C30" w:rsidRDefault="00FB5C30" w:rsidP="00FB5C30">
            <w:pPr>
              <w:tabs>
                <w:tab w:val="left" w:pos="1067"/>
              </w:tabs>
              <w:rPr>
                <w:i/>
                <w:iCs/>
              </w:rPr>
            </w:pPr>
          </w:p>
          <w:p w14:paraId="518AFB0F" w14:textId="77777777" w:rsidR="00FB5C30" w:rsidRDefault="00FB5C30" w:rsidP="00FB5C30">
            <w:pPr>
              <w:tabs>
                <w:tab w:val="left" w:pos="1067"/>
              </w:tabs>
              <w:rPr>
                <w:i/>
                <w:iCs/>
              </w:rPr>
            </w:pPr>
          </w:p>
          <w:p w14:paraId="5BCE472A" w14:textId="77777777" w:rsidR="00FB5C30" w:rsidRDefault="00FB5C30" w:rsidP="00FB5C30">
            <w:pPr>
              <w:tabs>
                <w:tab w:val="left" w:pos="1067"/>
              </w:tabs>
              <w:rPr>
                <w:i/>
                <w:iCs/>
              </w:rPr>
            </w:pPr>
          </w:p>
          <w:p w14:paraId="138CF27F" w14:textId="77777777" w:rsidR="00FB5C30" w:rsidRDefault="00FB5C30" w:rsidP="00FB5C30">
            <w:pPr>
              <w:tabs>
                <w:tab w:val="left" w:pos="1067"/>
              </w:tabs>
            </w:pPr>
            <w:r w:rsidRPr="001A1FEB">
              <w:t>Photographs</w:t>
            </w:r>
            <w:r>
              <w:t xml:space="preserve">/pictures </w:t>
            </w:r>
            <w:r w:rsidRPr="001A1FEB">
              <w:t>of familiar natural places in Granite Belt</w:t>
            </w:r>
            <w:r>
              <w:t xml:space="preserve"> area and particularly weather and seasonal changes.</w:t>
            </w:r>
          </w:p>
          <w:p w14:paraId="213FBC9E" w14:textId="77777777" w:rsidR="00FB5C30" w:rsidRDefault="00FB5C30" w:rsidP="00FB5C30">
            <w:pPr>
              <w:tabs>
                <w:tab w:val="left" w:pos="1067"/>
              </w:tabs>
            </w:pPr>
          </w:p>
          <w:p w14:paraId="2533C202" w14:textId="77777777" w:rsidR="00FB5C30" w:rsidRDefault="00FB5C30" w:rsidP="00FB5C30">
            <w:pPr>
              <w:tabs>
                <w:tab w:val="left" w:pos="1067"/>
              </w:tabs>
            </w:pPr>
          </w:p>
          <w:p w14:paraId="4DA67A94" w14:textId="77777777" w:rsidR="00FB5C30" w:rsidRDefault="00FB5C30" w:rsidP="00FB5C30">
            <w:pPr>
              <w:tabs>
                <w:tab w:val="left" w:pos="1067"/>
              </w:tabs>
            </w:pPr>
          </w:p>
          <w:p w14:paraId="06B94DEB" w14:textId="77777777" w:rsidR="00FB5C30" w:rsidRPr="00EE3FA2" w:rsidRDefault="00FB5C30" w:rsidP="00FB5C30">
            <w:pPr>
              <w:tabs>
                <w:tab w:val="left" w:pos="1067"/>
              </w:tabs>
              <w:rPr>
                <w:b/>
                <w:bCs/>
              </w:rPr>
            </w:pPr>
            <w:r w:rsidRPr="00EE3FA2">
              <w:rPr>
                <w:b/>
                <w:bCs/>
              </w:rPr>
              <w:t>Resources:</w:t>
            </w:r>
          </w:p>
          <w:p w14:paraId="0DEEF529" w14:textId="77777777" w:rsidR="00FB5C30" w:rsidRDefault="00FB5C30" w:rsidP="00FB5C30">
            <w:pPr>
              <w:tabs>
                <w:tab w:val="left" w:pos="1067"/>
              </w:tabs>
            </w:pPr>
            <w:r>
              <w:t xml:space="preserve">Invite a local farmer to talk to the class about how the seasonal changes affect what is grown and when and where it is planted. </w:t>
            </w:r>
          </w:p>
          <w:p w14:paraId="233FCFA2" w14:textId="77777777" w:rsidR="00FB5C30" w:rsidRDefault="00FB5C30" w:rsidP="00FB5C30">
            <w:pPr>
              <w:tabs>
                <w:tab w:val="left" w:pos="1067"/>
              </w:tabs>
            </w:pPr>
            <w:r>
              <w:t xml:space="preserve">What is done to protect the plants as they grow?  </w:t>
            </w:r>
          </w:p>
          <w:p w14:paraId="620D33FF" w14:textId="77777777" w:rsidR="00FB5C30" w:rsidRDefault="00FB5C30" w:rsidP="00FB5C30">
            <w:pPr>
              <w:tabs>
                <w:tab w:val="left" w:pos="1067"/>
              </w:tabs>
            </w:pPr>
            <w:r>
              <w:t>What do farmers do when they predict that rain or frost is coming?</w:t>
            </w:r>
          </w:p>
          <w:p w14:paraId="2F9095AE" w14:textId="77777777" w:rsidR="00FB5C30" w:rsidRDefault="00FB5C30" w:rsidP="00FB5C30">
            <w:pPr>
              <w:tabs>
                <w:tab w:val="left" w:pos="1067"/>
              </w:tabs>
            </w:pPr>
          </w:p>
          <w:p w14:paraId="58CAF818" w14:textId="77777777" w:rsidR="00FB5C30" w:rsidRDefault="00FB5C30" w:rsidP="00FB5C30">
            <w:pPr>
              <w:tabs>
                <w:tab w:val="left" w:pos="1067"/>
              </w:tabs>
            </w:pPr>
            <w:r>
              <w:t>Which farm animals do best during winter and how are they sheltered when it is very cold or very hot?</w:t>
            </w:r>
          </w:p>
          <w:p w14:paraId="7D9CA049" w14:textId="77777777" w:rsidR="00FB5C30" w:rsidRDefault="00FB5C30" w:rsidP="00FB5C30">
            <w:pPr>
              <w:tabs>
                <w:tab w:val="left" w:pos="1067"/>
              </w:tabs>
            </w:pPr>
          </w:p>
          <w:p w14:paraId="7CBDFC1D" w14:textId="77777777" w:rsidR="00FB5C30" w:rsidRDefault="00FB5C30" w:rsidP="00FB5C30">
            <w:pPr>
              <w:tabs>
                <w:tab w:val="left" w:pos="1067"/>
              </w:tabs>
            </w:pPr>
            <w:r>
              <w:t xml:space="preserve">Invite a nursery worker (or visit a local nursery) to identify and discuss cold climate plants that grow well in the </w:t>
            </w:r>
            <w:r>
              <w:lastRenderedPageBreak/>
              <w:t>granite belt gardens.  How are they cared for in the nursery?</w:t>
            </w:r>
          </w:p>
          <w:p w14:paraId="1A3D86BF" w14:textId="77777777" w:rsidR="00FB5C30" w:rsidRPr="00494DCB" w:rsidRDefault="00FB5C30" w:rsidP="00FB5C30"/>
        </w:tc>
        <w:tc>
          <w:tcPr>
            <w:tcW w:w="2627" w:type="dxa"/>
          </w:tcPr>
          <w:p w14:paraId="456707C1" w14:textId="77777777" w:rsidR="00FB5C30" w:rsidRPr="00494DCB" w:rsidRDefault="00FB5C30" w:rsidP="00FB5C30"/>
        </w:tc>
      </w:tr>
      <w:tr w:rsidR="00FB5C30" w14:paraId="42CE51D4" w14:textId="77777777" w:rsidTr="000A0315">
        <w:tc>
          <w:tcPr>
            <w:tcW w:w="15370" w:type="dxa"/>
            <w:gridSpan w:val="4"/>
            <w:shd w:val="clear" w:color="auto" w:fill="E7E6E6" w:themeFill="background2"/>
          </w:tcPr>
          <w:p w14:paraId="32E2D33B" w14:textId="50CA7285" w:rsidR="00FB5C30" w:rsidRPr="00494DCB" w:rsidRDefault="00FB5C30" w:rsidP="00FB5C30">
            <w:pPr>
              <w:pStyle w:val="Heading4"/>
            </w:pPr>
            <w:r>
              <w:lastRenderedPageBreak/>
              <w:t>HASS</w:t>
            </w:r>
          </w:p>
        </w:tc>
      </w:tr>
      <w:tr w:rsidR="00FB5C30" w14:paraId="4BFEAD69" w14:textId="77777777" w:rsidTr="000A0315">
        <w:tc>
          <w:tcPr>
            <w:tcW w:w="2370" w:type="dxa"/>
          </w:tcPr>
          <w:p w14:paraId="3726E674" w14:textId="77777777" w:rsidR="00FB5C30" w:rsidRPr="00E2179D" w:rsidRDefault="00FB5C30" w:rsidP="00FB5C30">
            <w:pPr>
              <w:rPr>
                <w:b/>
                <w:bCs/>
              </w:rPr>
            </w:pPr>
            <w:r w:rsidRPr="00E2179D">
              <w:rPr>
                <w:b/>
                <w:bCs/>
              </w:rPr>
              <w:t>Geography</w:t>
            </w:r>
          </w:p>
          <w:p w14:paraId="6A63D01F" w14:textId="77777777" w:rsidR="00FB5C30" w:rsidRDefault="00FB5C30" w:rsidP="00FB5C30">
            <w:pPr>
              <w:jc w:val="center"/>
              <w:rPr>
                <w:b/>
                <w:bCs/>
                <w:i/>
                <w:iCs/>
              </w:rPr>
            </w:pPr>
          </w:p>
          <w:p w14:paraId="12342941" w14:textId="77777777" w:rsidR="00FB5C30" w:rsidRDefault="00FB5C30" w:rsidP="00FB5C30">
            <w:r w:rsidRPr="00EE3FA2">
              <w:t xml:space="preserve">Students identify the natural, managed and constructed features of local places, and their </w:t>
            </w:r>
            <w:proofErr w:type="gramStart"/>
            <w:r w:rsidRPr="00EE3FA2">
              <w:t>location</w:t>
            </w:r>
            <w:proofErr w:type="gramEnd"/>
          </w:p>
          <w:p w14:paraId="761F5CFB" w14:textId="77777777" w:rsidR="00FB5C30" w:rsidRPr="00EE3FA2" w:rsidRDefault="00000000" w:rsidP="00FB5C30">
            <w:hyperlink r:id="rId29" w:history="1">
              <w:r w:rsidR="00FB5C30" w:rsidRPr="00E2179D">
                <w:rPr>
                  <w:rStyle w:val="Hyperlink"/>
                </w:rPr>
                <w:t>AC9HS1K03</w:t>
              </w:r>
            </w:hyperlink>
          </w:p>
          <w:p w14:paraId="2C3EF622" w14:textId="77777777" w:rsidR="00FB5C30" w:rsidRDefault="00FB5C30" w:rsidP="00FB5C30">
            <w:pPr>
              <w:jc w:val="center"/>
              <w:rPr>
                <w:b/>
                <w:bCs/>
                <w:i/>
                <w:iCs/>
              </w:rPr>
            </w:pPr>
          </w:p>
          <w:p w14:paraId="06752E07" w14:textId="77777777" w:rsidR="00FB5C30" w:rsidRPr="00EE3FA2" w:rsidRDefault="00FB5C30" w:rsidP="00FB5C30">
            <w:r w:rsidRPr="00EE3FA2">
              <w:t>Students collect, sort and record information and data from observations and from provided sources.</w:t>
            </w:r>
          </w:p>
          <w:p w14:paraId="58737472" w14:textId="77777777" w:rsidR="00FB5C30" w:rsidRPr="00EE3FA2" w:rsidRDefault="00000000" w:rsidP="00FB5C30">
            <w:hyperlink r:id="rId30" w:history="1">
              <w:r w:rsidR="00FB5C30" w:rsidRPr="00E2179D">
                <w:rPr>
                  <w:rStyle w:val="Hyperlink"/>
                </w:rPr>
                <w:t>AC9HS1S02</w:t>
              </w:r>
            </w:hyperlink>
          </w:p>
          <w:p w14:paraId="09469B20" w14:textId="53F92534" w:rsidR="00FB5C30" w:rsidRPr="00FB5C30" w:rsidRDefault="00FB5C30" w:rsidP="00FB5C30">
            <w:pPr>
              <w:jc w:val="center"/>
              <w:rPr>
                <w:b/>
                <w:bCs/>
                <w:i/>
                <w:iCs/>
              </w:rPr>
            </w:pPr>
          </w:p>
        </w:tc>
        <w:tc>
          <w:tcPr>
            <w:tcW w:w="5979" w:type="dxa"/>
          </w:tcPr>
          <w:p w14:paraId="039E517D" w14:textId="77777777" w:rsidR="00FB5C30" w:rsidRDefault="00FB5C30" w:rsidP="00FB5C30">
            <w:pPr>
              <w:rPr>
                <w:b/>
                <w:bCs/>
              </w:rPr>
            </w:pPr>
            <w:r w:rsidRPr="00E2179D">
              <w:rPr>
                <w:b/>
                <w:bCs/>
              </w:rPr>
              <w:lastRenderedPageBreak/>
              <w:t>Learning Focus 1</w:t>
            </w:r>
          </w:p>
          <w:p w14:paraId="6BA8E21A" w14:textId="77777777" w:rsidR="00FB5C30" w:rsidRPr="00E2179D" w:rsidRDefault="00FB5C30" w:rsidP="00FB5C30">
            <w:pPr>
              <w:rPr>
                <w:i/>
                <w:iCs/>
              </w:rPr>
            </w:pPr>
            <w:r w:rsidRPr="00E2179D">
              <w:rPr>
                <w:i/>
                <w:iCs/>
              </w:rPr>
              <w:t xml:space="preserve">We are learning the difference between natural, </w:t>
            </w:r>
            <w:proofErr w:type="gramStart"/>
            <w:r w:rsidRPr="00E2179D">
              <w:rPr>
                <w:i/>
                <w:iCs/>
              </w:rPr>
              <w:t>managed</w:t>
            </w:r>
            <w:proofErr w:type="gramEnd"/>
            <w:r w:rsidRPr="00E2179D">
              <w:rPr>
                <w:i/>
                <w:iCs/>
              </w:rPr>
              <w:t xml:space="preserve"> and constructed features of our local area.</w:t>
            </w:r>
          </w:p>
          <w:p w14:paraId="48F6FA67" w14:textId="77777777" w:rsidR="00FB5C30" w:rsidRDefault="00FB5C30" w:rsidP="00FB5C30"/>
          <w:p w14:paraId="45F11E1B" w14:textId="77777777" w:rsidR="00FB5C30" w:rsidRDefault="00FB5C30" w:rsidP="00FB5C30">
            <w:r>
              <w:t xml:space="preserve">This can be incorporated into the Science field trip or treated separately. </w:t>
            </w:r>
          </w:p>
          <w:p w14:paraId="4E1CBFBC" w14:textId="77777777" w:rsidR="00FB5C30" w:rsidRDefault="00FB5C30" w:rsidP="00FB5C30">
            <w:r>
              <w:t xml:space="preserve">Watch the video that explains natural, </w:t>
            </w:r>
            <w:proofErr w:type="gramStart"/>
            <w:r>
              <w:t>constructed</w:t>
            </w:r>
            <w:proofErr w:type="gramEnd"/>
            <w:r>
              <w:t xml:space="preserve"> and managed places with follow up discussion and consolidation - finding pictures of each type and making classroom posters, drawing examples, etc.</w:t>
            </w:r>
          </w:p>
          <w:p w14:paraId="3FF4658A" w14:textId="77777777" w:rsidR="00FB5C30" w:rsidRDefault="00FB5C30" w:rsidP="00FB5C30"/>
          <w:p w14:paraId="1DE83B99" w14:textId="77777777" w:rsidR="00FB5C30" w:rsidRDefault="00FB5C30" w:rsidP="00FB5C30">
            <w:r>
              <w:t xml:space="preserve">Take a walk anywhere in the school grounds. Assist the students in identifying natural (plants, trees, grasses, rocks, soil etc) managed (mown grass, cleared areas) and constructed (seating, playground, paths) features of a particular area. </w:t>
            </w:r>
          </w:p>
          <w:p w14:paraId="7143159A" w14:textId="77777777" w:rsidR="00FB5C30" w:rsidRDefault="00FB5C30" w:rsidP="00FB5C30">
            <w:r>
              <w:t>Ensure that the students understand the differences between the three categories.</w:t>
            </w:r>
          </w:p>
          <w:p w14:paraId="35A0978D" w14:textId="77777777" w:rsidR="00FB5C30" w:rsidRDefault="00FB5C30" w:rsidP="00FB5C30">
            <w:r>
              <w:lastRenderedPageBreak/>
              <w:t>Hand out an outline map of the area (that you have prepared earlier) and together sketch in and label the main features as natural, managed and constructed. The children can work independently or in pairs.</w:t>
            </w:r>
          </w:p>
          <w:p w14:paraId="6CE2D78F" w14:textId="77777777" w:rsidR="00FB5C30" w:rsidRDefault="00FB5C30" w:rsidP="00FB5C30"/>
          <w:p w14:paraId="557472E6" w14:textId="77777777" w:rsidR="00FB5C30" w:rsidRDefault="00FB5C30" w:rsidP="00FB5C30">
            <w:r>
              <w:t xml:space="preserve">Before going on the field trip, have children predict what natural, </w:t>
            </w:r>
            <w:proofErr w:type="gramStart"/>
            <w:r>
              <w:t>managed</w:t>
            </w:r>
            <w:proofErr w:type="gramEnd"/>
            <w:r>
              <w:t xml:space="preserve"> and constructed features they expect to see. Make a list which is then further discussed after the field trip. When they sketch out the area on the field trip, they can also label examples of each kind of feature.</w:t>
            </w:r>
          </w:p>
          <w:p w14:paraId="6F68B566" w14:textId="77777777" w:rsidR="00FB5C30" w:rsidRDefault="00FB5C30" w:rsidP="00FB5C30"/>
          <w:p w14:paraId="1A815F79" w14:textId="77777777" w:rsidR="00FB5C30" w:rsidRPr="00494DCB" w:rsidRDefault="00FB5C30" w:rsidP="00FB5C30"/>
        </w:tc>
        <w:tc>
          <w:tcPr>
            <w:tcW w:w="4394" w:type="dxa"/>
          </w:tcPr>
          <w:p w14:paraId="37139DF2" w14:textId="77777777" w:rsidR="00FB5C30" w:rsidRDefault="00FB5C30" w:rsidP="00FB5C30">
            <w:pPr>
              <w:tabs>
                <w:tab w:val="left" w:pos="1067"/>
              </w:tabs>
              <w:rPr>
                <w:i/>
                <w:iCs/>
              </w:rPr>
            </w:pPr>
          </w:p>
          <w:p w14:paraId="069F10F4" w14:textId="77777777" w:rsidR="00FB5C30" w:rsidRDefault="00FB5C30" w:rsidP="00FB5C30">
            <w:pPr>
              <w:tabs>
                <w:tab w:val="left" w:pos="1067"/>
              </w:tabs>
              <w:rPr>
                <w:i/>
                <w:iCs/>
              </w:rPr>
            </w:pPr>
          </w:p>
          <w:p w14:paraId="1F5A116C" w14:textId="77777777" w:rsidR="00FB5C30" w:rsidRDefault="00000000" w:rsidP="00FB5C30">
            <w:pPr>
              <w:tabs>
                <w:tab w:val="left" w:pos="1067"/>
              </w:tabs>
              <w:rPr>
                <w:i/>
                <w:iCs/>
              </w:rPr>
            </w:pPr>
            <w:hyperlink r:id="rId31" w:history="1">
              <w:r w:rsidR="00FB5C30" w:rsidRPr="00167AD1">
                <w:rPr>
                  <w:rStyle w:val="Hyperlink"/>
                  <w:i/>
                  <w:iCs/>
                </w:rPr>
                <w:t>https://www.youtube.com/watch?v=UQNkpExlBlU</w:t>
              </w:r>
            </w:hyperlink>
          </w:p>
          <w:p w14:paraId="27DFC063" w14:textId="5D5B1939" w:rsidR="00FB5C30" w:rsidRPr="00494DCB" w:rsidRDefault="00FB5C30" w:rsidP="00FB5C30">
            <w:pPr>
              <w:tabs>
                <w:tab w:val="left" w:pos="1067"/>
              </w:tabs>
            </w:pPr>
            <w:r w:rsidRPr="00EE3FA2">
              <w:t>Natural, Managed, Constructed places</w:t>
            </w:r>
          </w:p>
        </w:tc>
        <w:tc>
          <w:tcPr>
            <w:tcW w:w="2627" w:type="dxa"/>
          </w:tcPr>
          <w:p w14:paraId="4DE45787" w14:textId="77777777" w:rsidR="00FB5C30" w:rsidRPr="00494DCB" w:rsidRDefault="00FB5C30" w:rsidP="00FB5C30"/>
        </w:tc>
      </w:tr>
      <w:tr w:rsidR="00FB5C30" w14:paraId="7530D8ED" w14:textId="77777777" w:rsidTr="000A0315">
        <w:tc>
          <w:tcPr>
            <w:tcW w:w="15370" w:type="dxa"/>
            <w:gridSpan w:val="4"/>
            <w:shd w:val="clear" w:color="auto" w:fill="E7E6E6" w:themeFill="background2"/>
          </w:tcPr>
          <w:p w14:paraId="044F670C" w14:textId="7B0E8EC9" w:rsidR="00FB5C30" w:rsidRPr="00494DCB" w:rsidRDefault="00FB5C30" w:rsidP="00FB5C30">
            <w:pPr>
              <w:pStyle w:val="Heading4"/>
            </w:pPr>
            <w:r>
              <w:t>ENGLISH</w:t>
            </w:r>
          </w:p>
        </w:tc>
      </w:tr>
      <w:tr w:rsidR="00FB5C30" w14:paraId="69A45446" w14:textId="77777777" w:rsidTr="000A0315">
        <w:tc>
          <w:tcPr>
            <w:tcW w:w="2370" w:type="dxa"/>
          </w:tcPr>
          <w:p w14:paraId="74DAD773" w14:textId="77777777" w:rsidR="00FB5C30" w:rsidRDefault="00FB5C30" w:rsidP="00FB5C30">
            <w:pPr>
              <w:rPr>
                <w:b/>
                <w:bCs/>
                <w:sz w:val="20"/>
                <w:szCs w:val="20"/>
              </w:rPr>
            </w:pPr>
            <w:r>
              <w:rPr>
                <w:b/>
                <w:bCs/>
                <w:sz w:val="20"/>
                <w:szCs w:val="20"/>
              </w:rPr>
              <w:t>English</w:t>
            </w:r>
            <w:r w:rsidRPr="00D9278A">
              <w:rPr>
                <w:b/>
                <w:bCs/>
                <w:sz w:val="20"/>
                <w:szCs w:val="20"/>
              </w:rPr>
              <w:t xml:space="preserve">: </w:t>
            </w:r>
            <w:r>
              <w:rPr>
                <w:b/>
                <w:bCs/>
                <w:sz w:val="20"/>
                <w:szCs w:val="20"/>
              </w:rPr>
              <w:t>Literacy Creating Texts</w:t>
            </w:r>
          </w:p>
          <w:p w14:paraId="0A8858EE" w14:textId="77777777" w:rsidR="00FB5C30" w:rsidRDefault="00FB5C30" w:rsidP="00FB5C30">
            <w:r w:rsidRPr="00A8648F">
              <w:t xml:space="preserve">Create </w:t>
            </w:r>
            <w:r>
              <w:t>and reread to edit short written texts to report on a topic or recount a real event.</w:t>
            </w:r>
          </w:p>
          <w:p w14:paraId="2BC86992" w14:textId="77777777" w:rsidR="00FB5C30" w:rsidRPr="00F14A17" w:rsidRDefault="00000000" w:rsidP="00FB5C30">
            <w:hyperlink r:id="rId32" w:history="1">
              <w:r w:rsidR="00FB5C30" w:rsidRPr="00E2179D">
                <w:rPr>
                  <w:rStyle w:val="Hyperlink"/>
                </w:rPr>
                <w:t>AC9E1LY06</w:t>
              </w:r>
            </w:hyperlink>
          </w:p>
          <w:p w14:paraId="55347336" w14:textId="604200BB" w:rsidR="00FB5C30" w:rsidRPr="00FB5C30" w:rsidRDefault="00FB5C30" w:rsidP="00FB5C30">
            <w:pPr>
              <w:rPr>
                <w:b/>
                <w:bCs/>
                <w:i/>
                <w:iCs/>
              </w:rPr>
            </w:pPr>
          </w:p>
        </w:tc>
        <w:tc>
          <w:tcPr>
            <w:tcW w:w="5979" w:type="dxa"/>
          </w:tcPr>
          <w:p w14:paraId="25689B45" w14:textId="77777777" w:rsidR="00FB5C30" w:rsidRDefault="00FB5C30" w:rsidP="00FB5C30">
            <w:pPr>
              <w:rPr>
                <w:b/>
                <w:bCs/>
              </w:rPr>
            </w:pPr>
            <w:r w:rsidRPr="00E2179D">
              <w:rPr>
                <w:b/>
                <w:bCs/>
              </w:rPr>
              <w:t>Learning Focus 1</w:t>
            </w:r>
          </w:p>
          <w:p w14:paraId="39195FFD" w14:textId="77777777" w:rsidR="00FB5C30" w:rsidRPr="00E2179D" w:rsidRDefault="00FB5C30" w:rsidP="00FB5C30">
            <w:pPr>
              <w:rPr>
                <w:i/>
                <w:iCs/>
              </w:rPr>
            </w:pPr>
            <w:r w:rsidRPr="00E2179D">
              <w:rPr>
                <w:i/>
                <w:iCs/>
              </w:rPr>
              <w:t>We are using our understanding of reports and recounts to create</w:t>
            </w:r>
            <w:r>
              <w:rPr>
                <w:i/>
                <w:iCs/>
              </w:rPr>
              <w:t xml:space="preserve">, edit and </w:t>
            </w:r>
            <w:r w:rsidRPr="00E2179D">
              <w:rPr>
                <w:i/>
                <w:iCs/>
              </w:rPr>
              <w:t>read texts.</w:t>
            </w:r>
          </w:p>
          <w:p w14:paraId="1D84300C" w14:textId="77777777" w:rsidR="00FB5C30" w:rsidRDefault="00FB5C30" w:rsidP="00FB5C30">
            <w:pPr>
              <w:rPr>
                <w:b/>
                <w:bCs/>
              </w:rPr>
            </w:pPr>
          </w:p>
          <w:p w14:paraId="73340C9B" w14:textId="77777777" w:rsidR="00FB5C30" w:rsidRDefault="00FB5C30" w:rsidP="00FB5C30">
            <w:r w:rsidRPr="00E2179D">
              <w:t>Prior</w:t>
            </w:r>
            <w:r>
              <w:t xml:space="preserve"> to the visit of Queenie the Quoll, have the children research quolls or work through some information on quolls together.</w:t>
            </w:r>
          </w:p>
          <w:p w14:paraId="2ED484C1" w14:textId="77777777" w:rsidR="00FB5C30" w:rsidRDefault="00FB5C30" w:rsidP="00FB5C30">
            <w:r>
              <w:t>Students formulate questions to ask Queenie. If they do not get a chance to ask their question, it will be discussed in class.</w:t>
            </w:r>
          </w:p>
          <w:p w14:paraId="29F5B010" w14:textId="77777777" w:rsidR="00FB5C30" w:rsidRDefault="00FB5C30" w:rsidP="00FB5C30">
            <w:r>
              <w:t xml:space="preserve"> After Queenie’s visit children write an information report based on the content of Queenie’s visit. Their report will be factual - an informative text. They also include information they learned prior to the visit. It may be jointly constructed as a whole class effort, or scaffolded with a template that includes headings, </w:t>
            </w:r>
            <w:r>
              <w:lastRenderedPageBreak/>
              <w:t>room for illustrations etc. The report will also include the needs of quolls on the granite belt and a sketch of the habitat in which their needs are being met.</w:t>
            </w:r>
          </w:p>
          <w:p w14:paraId="51702862" w14:textId="77777777" w:rsidR="00FB5C30" w:rsidRDefault="00FB5C30" w:rsidP="00FB5C30"/>
          <w:p w14:paraId="56CA17E2" w14:textId="77777777" w:rsidR="00FB5C30" w:rsidRDefault="00FB5C30" w:rsidP="00FB5C30">
            <w:r>
              <w:t xml:space="preserve">Each school will be given an </w:t>
            </w:r>
            <w:r w:rsidRPr="00E2179D">
              <w:rPr>
                <w:b/>
                <w:bCs/>
              </w:rPr>
              <w:t>ambassador,</w:t>
            </w:r>
            <w:r>
              <w:t xml:space="preserve"> an endangered (toy) animal beautifully handmade locally.</w:t>
            </w:r>
          </w:p>
          <w:p w14:paraId="2203229A" w14:textId="77777777" w:rsidR="00FB5C30" w:rsidRDefault="00FB5C30" w:rsidP="00FB5C30">
            <w:r>
              <w:t>When it arrives, have students prepare questions they would like to research about this animal and its habitat</w:t>
            </w:r>
            <w:proofErr w:type="gramStart"/>
            <w:r>
              <w:t>, ,</w:t>
            </w:r>
            <w:proofErr w:type="gramEnd"/>
            <w:r>
              <w:t xml:space="preserve"> including why it is endangered. </w:t>
            </w:r>
          </w:p>
          <w:p w14:paraId="6D533E31" w14:textId="77777777" w:rsidR="00FB5C30" w:rsidRDefault="00FB5C30" w:rsidP="00FB5C30">
            <w:r>
              <w:t>Arrange for the students to research and answer - for example, the questions can be collected into a Question Box. Students in pairs or Learning Teams can draw one out and proceed to research and write a report that answers the question.  Reports can be edited, typed up and displayed. The facts could also be collated under headings.</w:t>
            </w:r>
          </w:p>
          <w:p w14:paraId="2D85CC3F" w14:textId="77777777" w:rsidR="00FB5C30" w:rsidRDefault="00FB5C30" w:rsidP="00FB5C30">
            <w:pPr>
              <w:rPr>
                <w:b/>
                <w:bCs/>
                <w:i/>
                <w:iCs/>
              </w:rPr>
            </w:pPr>
          </w:p>
          <w:p w14:paraId="00F95CD7" w14:textId="77777777" w:rsidR="00FB5C30" w:rsidRPr="00E2179D" w:rsidRDefault="00FB5C30" w:rsidP="00FB5C30">
            <w:pPr>
              <w:rPr>
                <w:b/>
                <w:bCs/>
                <w:i/>
                <w:iCs/>
              </w:rPr>
            </w:pPr>
            <w:r w:rsidRPr="00E2179D">
              <w:rPr>
                <w:b/>
                <w:bCs/>
                <w:i/>
                <w:iCs/>
              </w:rPr>
              <w:t>Other ideas:</w:t>
            </w:r>
          </w:p>
          <w:p w14:paraId="796B504F" w14:textId="77777777" w:rsidR="00FB5C30" w:rsidRDefault="00FB5C30" w:rsidP="00FB5C30">
            <w:r>
              <w:t xml:space="preserve">Students could write a blog or diary about their ambassador, as if written by the animal itself. I am sure this little creature will have many adventures in and out of the </w:t>
            </w:r>
            <w:proofErr w:type="spellStart"/>
            <w:r>
              <w:t>Yr</w:t>
            </w:r>
            <w:proofErr w:type="spellEnd"/>
            <w:r>
              <w:t xml:space="preserve"> 1 classroom, that need to be recorded!</w:t>
            </w:r>
          </w:p>
          <w:p w14:paraId="24F4ED59" w14:textId="77777777" w:rsidR="00FB5C30" w:rsidRDefault="00FB5C30" w:rsidP="00FB5C30"/>
          <w:p w14:paraId="63423E14" w14:textId="77777777" w:rsidR="00FB5C30" w:rsidRDefault="00FB5C30" w:rsidP="00FB5C30">
            <w:r>
              <w:t xml:space="preserve">With the students, make a display of the basic needs of your ambassador that will enable them to live in the wild - actual samples, paintings, dioramas (see below), </w:t>
            </w:r>
            <w:proofErr w:type="gramStart"/>
            <w:r>
              <w:t>etc</w:t>
            </w:r>
            <w:proofErr w:type="gramEnd"/>
          </w:p>
          <w:p w14:paraId="6BC2C670" w14:textId="77777777" w:rsidR="00FB5C30" w:rsidRPr="00494DCB" w:rsidRDefault="00FB5C30" w:rsidP="00FB5C30"/>
        </w:tc>
        <w:tc>
          <w:tcPr>
            <w:tcW w:w="4394" w:type="dxa"/>
          </w:tcPr>
          <w:p w14:paraId="7AA8CFD6" w14:textId="77777777" w:rsidR="00FB5C30" w:rsidRDefault="00FB5C30" w:rsidP="00FB5C30">
            <w:pPr>
              <w:tabs>
                <w:tab w:val="left" w:pos="1067"/>
              </w:tabs>
              <w:rPr>
                <w:i/>
                <w:iCs/>
              </w:rPr>
            </w:pPr>
            <w:r w:rsidRPr="00FB5C30">
              <w:rPr>
                <w:i/>
                <w:iCs/>
                <w:highlight w:val="yellow"/>
              </w:rPr>
              <w:lastRenderedPageBreak/>
              <w:t>I am not sure if visits are being arranged at this stage, so this is just-in-case.</w:t>
            </w:r>
          </w:p>
          <w:p w14:paraId="5A1A38BA" w14:textId="7F5DFE7E" w:rsidR="00FB5C30" w:rsidRPr="00494DCB" w:rsidRDefault="00FB5C30" w:rsidP="00FB5C30">
            <w:pPr>
              <w:tabs>
                <w:tab w:val="left" w:pos="1067"/>
              </w:tabs>
            </w:pPr>
          </w:p>
        </w:tc>
        <w:tc>
          <w:tcPr>
            <w:tcW w:w="2627" w:type="dxa"/>
          </w:tcPr>
          <w:p w14:paraId="3AFF27BD" w14:textId="77777777" w:rsidR="00FB5C30" w:rsidRPr="00494DCB" w:rsidRDefault="00FB5C30" w:rsidP="00FB5C30"/>
        </w:tc>
      </w:tr>
      <w:tr w:rsidR="00FB5C30" w14:paraId="56F7087E" w14:textId="77777777" w:rsidTr="000A0315">
        <w:tc>
          <w:tcPr>
            <w:tcW w:w="15370" w:type="dxa"/>
            <w:gridSpan w:val="4"/>
            <w:shd w:val="clear" w:color="auto" w:fill="E7E6E6" w:themeFill="background2"/>
          </w:tcPr>
          <w:p w14:paraId="368993C7" w14:textId="349DBA73" w:rsidR="00FB5C30" w:rsidRPr="00494DCB" w:rsidRDefault="00FB5C30" w:rsidP="00FB5C30">
            <w:pPr>
              <w:pStyle w:val="Heading4"/>
            </w:pPr>
            <w:r>
              <w:t>VISUAL ARTS</w:t>
            </w:r>
          </w:p>
        </w:tc>
      </w:tr>
      <w:tr w:rsidR="00FB5C30" w14:paraId="5A94D1BA" w14:textId="77777777" w:rsidTr="000A0315">
        <w:tc>
          <w:tcPr>
            <w:tcW w:w="2370" w:type="dxa"/>
          </w:tcPr>
          <w:p w14:paraId="4D8B33DB" w14:textId="77777777" w:rsidR="00FB5C30" w:rsidRDefault="00FB5C30" w:rsidP="00FB5C30">
            <w:pPr>
              <w:spacing w:after="120"/>
              <w:ind w:right="425"/>
              <w:rPr>
                <w:rStyle w:val="SubtleEmphasis"/>
                <w:color w:val="000000" w:themeColor="text1"/>
                <w:sz w:val="24"/>
              </w:rPr>
            </w:pPr>
            <w:r>
              <w:rPr>
                <w:rStyle w:val="SubtleEmphasis"/>
                <w:color w:val="000000" w:themeColor="text1"/>
                <w:sz w:val="24"/>
              </w:rPr>
              <w:lastRenderedPageBreak/>
              <w:t xml:space="preserve">Students </w:t>
            </w:r>
            <w:r w:rsidRPr="00AE5103">
              <w:rPr>
                <w:rStyle w:val="SubtleEmphasis"/>
                <w:color w:val="000000" w:themeColor="text1"/>
                <w:sz w:val="24"/>
              </w:rPr>
              <w:t>use play,</w:t>
            </w:r>
            <w:r>
              <w:rPr>
                <w:rStyle w:val="SubtleEmphasis"/>
                <w:color w:val="000000" w:themeColor="text1"/>
                <w:sz w:val="24"/>
              </w:rPr>
              <w:t xml:space="preserve"> </w:t>
            </w:r>
            <w:r w:rsidRPr="00AE5103">
              <w:rPr>
                <w:rStyle w:val="SubtleEmphasis"/>
                <w:color w:val="000000" w:themeColor="text1"/>
                <w:sz w:val="24"/>
              </w:rPr>
              <w:t xml:space="preserve">imagination, arts knowledge, processes and/or skills to discover possibilities and develop </w:t>
            </w:r>
            <w:proofErr w:type="gramStart"/>
            <w:r w:rsidRPr="00AE5103">
              <w:rPr>
                <w:rStyle w:val="SubtleEmphasis"/>
                <w:color w:val="000000" w:themeColor="text1"/>
                <w:sz w:val="24"/>
              </w:rPr>
              <w:t>ideas</w:t>
            </w:r>
            <w:proofErr w:type="gramEnd"/>
            <w:r w:rsidRPr="00AE5103">
              <w:rPr>
                <w:rStyle w:val="SubtleEmphasis"/>
                <w:color w:val="000000" w:themeColor="text1"/>
                <w:sz w:val="24"/>
              </w:rPr>
              <w:t xml:space="preserve"> </w:t>
            </w:r>
          </w:p>
          <w:p w14:paraId="70514281" w14:textId="77777777" w:rsidR="00FB5C30" w:rsidRPr="00AE5103" w:rsidRDefault="00000000" w:rsidP="00FB5C30">
            <w:pPr>
              <w:rPr>
                <w:b/>
                <w:bCs/>
                <w:i/>
                <w:iCs/>
              </w:rPr>
            </w:pPr>
            <w:hyperlink r:id="rId33" w:history="1">
              <w:r w:rsidR="00FB5C30" w:rsidRPr="00E82A4E">
                <w:rPr>
                  <w:rStyle w:val="Hyperlink"/>
                </w:rPr>
                <w:t>AC9AVAFD01</w:t>
              </w:r>
            </w:hyperlink>
          </w:p>
          <w:p w14:paraId="787148EB" w14:textId="77777777" w:rsidR="00FB5C30" w:rsidRPr="00AE5103" w:rsidRDefault="00FB5C30" w:rsidP="00FB5C30">
            <w:pPr>
              <w:spacing w:after="120"/>
              <w:ind w:right="425"/>
              <w:rPr>
                <w:rStyle w:val="SubtleEmphasis"/>
                <w:i/>
                <w:iCs w:val="0"/>
                <w:color w:val="000000" w:themeColor="text1"/>
                <w:sz w:val="24"/>
              </w:rPr>
            </w:pPr>
          </w:p>
          <w:p w14:paraId="2D075B87" w14:textId="77777777" w:rsidR="00FB5C30" w:rsidRDefault="00FB5C30" w:rsidP="00FB5C30">
            <w:pPr>
              <w:rPr>
                <w:rStyle w:val="SubtleEmphasis"/>
                <w:color w:val="000000" w:themeColor="text1"/>
                <w:sz w:val="24"/>
              </w:rPr>
            </w:pPr>
          </w:p>
          <w:p w14:paraId="0E4F2323" w14:textId="77777777" w:rsidR="00FB5C30" w:rsidRDefault="00FB5C30" w:rsidP="00FB5C30">
            <w:pPr>
              <w:rPr>
                <w:rStyle w:val="SubtleEmphasis"/>
                <w:color w:val="000000" w:themeColor="text1"/>
                <w:sz w:val="24"/>
              </w:rPr>
            </w:pPr>
          </w:p>
          <w:p w14:paraId="0D03A812" w14:textId="77777777" w:rsidR="00FB5C30" w:rsidRDefault="00FB5C30" w:rsidP="00FB5C30">
            <w:pPr>
              <w:rPr>
                <w:rStyle w:val="SubtleEmphasis"/>
                <w:color w:val="000000" w:themeColor="text1"/>
                <w:sz w:val="24"/>
              </w:rPr>
            </w:pPr>
          </w:p>
          <w:p w14:paraId="60537069" w14:textId="77777777" w:rsidR="00FB5C30" w:rsidRDefault="00FB5C30" w:rsidP="00FB5C30">
            <w:pPr>
              <w:rPr>
                <w:rStyle w:val="SubtleEmphasis"/>
                <w:color w:val="000000" w:themeColor="text1"/>
                <w:sz w:val="24"/>
              </w:rPr>
            </w:pPr>
          </w:p>
          <w:p w14:paraId="7C0C5CFC" w14:textId="77777777" w:rsidR="00FB5C30" w:rsidRDefault="00FB5C30" w:rsidP="00FB5C30">
            <w:pPr>
              <w:rPr>
                <w:rStyle w:val="SubtleEmphasis"/>
                <w:color w:val="000000" w:themeColor="text1"/>
                <w:sz w:val="24"/>
              </w:rPr>
            </w:pPr>
          </w:p>
          <w:p w14:paraId="01581E85" w14:textId="77777777" w:rsidR="00FB5C30" w:rsidRDefault="00FB5C30" w:rsidP="00FB5C30">
            <w:pPr>
              <w:rPr>
                <w:rStyle w:val="SubtleEmphasis"/>
                <w:color w:val="000000" w:themeColor="text1"/>
                <w:sz w:val="24"/>
              </w:rPr>
            </w:pPr>
          </w:p>
          <w:p w14:paraId="2C97883E" w14:textId="77777777" w:rsidR="00FB5C30" w:rsidRPr="00AE5103" w:rsidRDefault="00FB5C30" w:rsidP="00FB5C30">
            <w:pPr>
              <w:spacing w:after="120"/>
              <w:ind w:right="425"/>
              <w:rPr>
                <w:rStyle w:val="SubtleEmphasis"/>
                <w:i/>
                <w:iCs w:val="0"/>
                <w:color w:val="000000" w:themeColor="text1"/>
                <w:sz w:val="24"/>
              </w:rPr>
            </w:pPr>
            <w:r>
              <w:rPr>
                <w:rStyle w:val="SubtleEmphasis"/>
                <w:color w:val="000000" w:themeColor="text1"/>
                <w:sz w:val="24"/>
              </w:rPr>
              <w:t xml:space="preserve">Students </w:t>
            </w:r>
            <w:r w:rsidRPr="00AE5103">
              <w:rPr>
                <w:rStyle w:val="SubtleEmphasis"/>
                <w:color w:val="000000" w:themeColor="text1"/>
                <w:sz w:val="24"/>
              </w:rPr>
              <w:t xml:space="preserve">create arts works that communicate </w:t>
            </w:r>
            <w:proofErr w:type="gramStart"/>
            <w:r w:rsidRPr="00AE5103">
              <w:rPr>
                <w:rStyle w:val="SubtleEmphasis"/>
                <w:color w:val="000000" w:themeColor="text1"/>
                <w:sz w:val="24"/>
              </w:rPr>
              <w:t>ideas</w:t>
            </w:r>
            <w:proofErr w:type="gramEnd"/>
            <w:r w:rsidRPr="00AE5103">
              <w:rPr>
                <w:rStyle w:val="SubtleEmphasis"/>
                <w:color w:val="000000" w:themeColor="text1"/>
                <w:sz w:val="24"/>
              </w:rPr>
              <w:t xml:space="preserve"> </w:t>
            </w:r>
          </w:p>
          <w:p w14:paraId="4C5287A5" w14:textId="77777777" w:rsidR="00FB5C30" w:rsidRPr="00AE5103" w:rsidRDefault="00000000" w:rsidP="00FB5C30">
            <w:pPr>
              <w:rPr>
                <w:b/>
                <w:bCs/>
                <w:i/>
                <w:iCs/>
              </w:rPr>
            </w:pPr>
            <w:hyperlink r:id="rId34" w:history="1">
              <w:r w:rsidR="00FB5C30" w:rsidRPr="00E82A4E">
                <w:rPr>
                  <w:rStyle w:val="Hyperlink"/>
                </w:rPr>
                <w:t>AC9AVAFC01</w:t>
              </w:r>
            </w:hyperlink>
          </w:p>
          <w:p w14:paraId="00C62510" w14:textId="77777777" w:rsidR="00FB5C30" w:rsidRPr="00FB5C30" w:rsidRDefault="00FB5C30" w:rsidP="00FB5C30">
            <w:pPr>
              <w:rPr>
                <w:b/>
                <w:bCs/>
                <w:i/>
                <w:iCs/>
              </w:rPr>
            </w:pPr>
          </w:p>
        </w:tc>
        <w:tc>
          <w:tcPr>
            <w:tcW w:w="5979" w:type="dxa"/>
          </w:tcPr>
          <w:p w14:paraId="2D9C6A08" w14:textId="77777777" w:rsidR="00FB5C30" w:rsidRDefault="00FB5C30" w:rsidP="00FB5C30">
            <w:r w:rsidRPr="001A1FEB">
              <w:t xml:space="preserve">Students use their knowledge of </w:t>
            </w:r>
            <w:r>
              <w:t>the needs of animals to create a diorama of a native animal in its natural habitat.  You can limit their choices. Select 1 or more to focus on or allow students to choose, with the condition that the animal is native to Australia and if native to the granite belt region, even better.</w:t>
            </w:r>
          </w:p>
          <w:p w14:paraId="649C7A83" w14:textId="77777777" w:rsidR="00FB5C30" w:rsidRDefault="00FB5C30" w:rsidP="00FB5C30">
            <w:pPr>
              <w:rPr>
                <w:color w:val="FF0000"/>
              </w:rPr>
            </w:pPr>
            <w:r>
              <w:t xml:space="preserve">Some examples of the latter include </w:t>
            </w:r>
            <w:r w:rsidRPr="001A1FEB">
              <w:rPr>
                <w:highlight w:val="yellow"/>
              </w:rPr>
              <w:t>koala, spotted-tail quoll, thick tailed gecko, platypus, tusked frog, New England tree frog, swift parrot, regent honeyeater</w:t>
            </w:r>
            <w:r>
              <w:t xml:space="preserve">, </w:t>
            </w:r>
            <w:r w:rsidRPr="001A1FEB">
              <w:rPr>
                <w:color w:val="FF0000"/>
              </w:rPr>
              <w:t>all of which are endangered</w:t>
            </w:r>
            <w:r>
              <w:rPr>
                <w:color w:val="FF0000"/>
              </w:rPr>
              <w:t>.</w:t>
            </w:r>
            <w:r w:rsidRPr="001A1FEB">
              <w:rPr>
                <w:color w:val="FF0000"/>
              </w:rPr>
              <w:t xml:space="preserve"> </w:t>
            </w:r>
          </w:p>
          <w:p w14:paraId="6214E9FA" w14:textId="77777777" w:rsidR="00FB5C30" w:rsidRDefault="00FB5C30" w:rsidP="00FB5C30">
            <w:r>
              <w:t xml:space="preserve">kangaroo, wallaby, kookaburra, cockatoo, </w:t>
            </w:r>
          </w:p>
          <w:p w14:paraId="5760F55C" w14:textId="77777777" w:rsidR="00FB5C30" w:rsidRDefault="00FB5C30" w:rsidP="00FB5C30">
            <w:r>
              <w:t xml:space="preserve">A simpler alternative is a drawing or painting of the animal in its habitat. </w:t>
            </w:r>
          </w:p>
          <w:p w14:paraId="3DB1A696" w14:textId="77777777" w:rsidR="00FB5C30" w:rsidRDefault="00FB5C30" w:rsidP="00FB5C30">
            <w:r>
              <w:t xml:space="preserve">Have the children label the elements in the habitat that meets the </w:t>
            </w:r>
            <w:proofErr w:type="spellStart"/>
            <w:r>
              <w:t>animals</w:t>
            </w:r>
            <w:proofErr w:type="spellEnd"/>
            <w:r>
              <w:t xml:space="preserve"> needs - water, food, shelter.</w:t>
            </w:r>
          </w:p>
          <w:p w14:paraId="63508C00" w14:textId="77777777" w:rsidR="00FB5C30" w:rsidRDefault="00FB5C30" w:rsidP="00FB5C30"/>
          <w:p w14:paraId="2417CF18" w14:textId="77777777" w:rsidR="00FB5C30" w:rsidRDefault="00FB5C30" w:rsidP="00FB5C30"/>
          <w:p w14:paraId="36CC72D6" w14:textId="77777777" w:rsidR="00FB5C30" w:rsidRDefault="00FB5C30" w:rsidP="00FB5C30"/>
          <w:p w14:paraId="5C5E5521" w14:textId="77777777" w:rsidR="00FB5C30" w:rsidRDefault="00FB5C30" w:rsidP="00FB5C30">
            <w:r>
              <w:t>In pairs (can be videoed) student take the role of their animal and share with their partner some facts about the basic needs of their plant or animal. e.g., Hi! I am a koala and I live in eucalypt trees in Girraween National Park. The eucalypt trees shelter and protect me because I climb high up into them. They also provide my food which is gum leaves. I stay close to trees near the creek so I can drink the water.  It can be a simple or as comprehensive as you wish for your students.</w:t>
            </w:r>
          </w:p>
          <w:p w14:paraId="29F4C794" w14:textId="77777777" w:rsidR="00FB5C30" w:rsidRPr="001A1FEB" w:rsidRDefault="00FB5C30" w:rsidP="00FB5C30">
            <w:r>
              <w:t>This can be used as an assessment piece.</w:t>
            </w:r>
          </w:p>
          <w:p w14:paraId="4C8886C4" w14:textId="77777777" w:rsidR="00FB5C30" w:rsidRPr="00494DCB" w:rsidRDefault="00FB5C30" w:rsidP="00FB5C30"/>
        </w:tc>
        <w:tc>
          <w:tcPr>
            <w:tcW w:w="4394" w:type="dxa"/>
          </w:tcPr>
          <w:p w14:paraId="7C4157C9" w14:textId="77777777" w:rsidR="00FB5C30" w:rsidRPr="001A1FEB" w:rsidRDefault="00FB5C30" w:rsidP="00FB5C30">
            <w:pPr>
              <w:tabs>
                <w:tab w:val="left" w:pos="1067"/>
              </w:tabs>
              <w:rPr>
                <w:i/>
                <w:iCs/>
              </w:rPr>
            </w:pPr>
            <w:r>
              <w:rPr>
                <w:i/>
                <w:iCs/>
              </w:rPr>
              <w:t xml:space="preserve">There are a good number of short YouTube videos that provide ideas and procedures for dioramas. Here are a few </w:t>
            </w:r>
            <w:proofErr w:type="gramStart"/>
            <w:r>
              <w:rPr>
                <w:i/>
                <w:iCs/>
              </w:rPr>
              <w:t>examples</w:t>
            </w:r>
            <w:proofErr w:type="gramEnd"/>
            <w:r>
              <w:rPr>
                <w:i/>
                <w:iCs/>
              </w:rPr>
              <w:t xml:space="preserve"> </w:t>
            </w:r>
          </w:p>
          <w:p w14:paraId="71D1A278" w14:textId="77777777" w:rsidR="00FB5C30" w:rsidRDefault="00FB5C30" w:rsidP="00FB5C30">
            <w:pPr>
              <w:tabs>
                <w:tab w:val="left" w:pos="1067"/>
              </w:tabs>
            </w:pPr>
          </w:p>
          <w:p w14:paraId="1252B787" w14:textId="77777777" w:rsidR="00FB5C30" w:rsidRDefault="00FB5C30" w:rsidP="00FB5C30">
            <w:pPr>
              <w:tabs>
                <w:tab w:val="left" w:pos="1067"/>
              </w:tabs>
            </w:pPr>
            <w:r w:rsidRPr="00AE5103">
              <w:t xml:space="preserve">Making </w:t>
            </w:r>
            <w:r>
              <w:t>a habitat diorama</w:t>
            </w:r>
          </w:p>
          <w:p w14:paraId="0A57791B" w14:textId="77777777" w:rsidR="00FB5C30" w:rsidRDefault="00000000" w:rsidP="00FB5C30">
            <w:pPr>
              <w:tabs>
                <w:tab w:val="left" w:pos="1067"/>
              </w:tabs>
              <w:rPr>
                <w:i/>
                <w:iCs/>
              </w:rPr>
            </w:pPr>
            <w:hyperlink r:id="rId35" w:history="1">
              <w:r w:rsidR="00FB5C30" w:rsidRPr="00167AD1">
                <w:rPr>
                  <w:rStyle w:val="Hyperlink"/>
                  <w:i/>
                  <w:iCs/>
                </w:rPr>
                <w:t>https://www.youtube.com/watch?v=N_6MyTSbzZg</w:t>
              </w:r>
            </w:hyperlink>
          </w:p>
          <w:p w14:paraId="58CDCA16" w14:textId="77777777" w:rsidR="00FB5C30" w:rsidRDefault="00FB5C30" w:rsidP="00FB5C30">
            <w:pPr>
              <w:tabs>
                <w:tab w:val="left" w:pos="1067"/>
              </w:tabs>
              <w:rPr>
                <w:i/>
                <w:iCs/>
              </w:rPr>
            </w:pPr>
            <w:r>
              <w:rPr>
                <w:i/>
                <w:iCs/>
              </w:rPr>
              <w:t xml:space="preserve">Start at 4m 5s Just over 210 mins </w:t>
            </w:r>
            <w:proofErr w:type="gramStart"/>
            <w:r>
              <w:rPr>
                <w:i/>
                <w:iCs/>
              </w:rPr>
              <w:t>long</w:t>
            </w:r>
            <w:proofErr w:type="gramEnd"/>
          </w:p>
          <w:p w14:paraId="69CEA08E" w14:textId="77777777" w:rsidR="00FB5C30" w:rsidRPr="00EE3FA2" w:rsidRDefault="00FB5C30" w:rsidP="00FB5C30">
            <w:pPr>
              <w:tabs>
                <w:tab w:val="left" w:pos="1067"/>
              </w:tabs>
            </w:pPr>
            <w:r w:rsidRPr="00EE3FA2">
              <w:t xml:space="preserve">Watch it for yourself and/or watch with the </w:t>
            </w:r>
            <w:proofErr w:type="gramStart"/>
            <w:r w:rsidRPr="00EE3FA2">
              <w:t>students</w:t>
            </w:r>
            <w:proofErr w:type="gramEnd"/>
          </w:p>
          <w:p w14:paraId="36F25D60" w14:textId="77777777" w:rsidR="00FB5C30" w:rsidRDefault="00FB5C30" w:rsidP="00FB5C30">
            <w:pPr>
              <w:tabs>
                <w:tab w:val="left" w:pos="1067"/>
              </w:tabs>
              <w:rPr>
                <w:i/>
                <w:iCs/>
              </w:rPr>
            </w:pPr>
          </w:p>
          <w:p w14:paraId="0AF4F409" w14:textId="77777777" w:rsidR="00FB5C30" w:rsidRPr="00AE5103" w:rsidRDefault="00FB5C30" w:rsidP="00FB5C30">
            <w:pPr>
              <w:tabs>
                <w:tab w:val="left" w:pos="1067"/>
              </w:tabs>
            </w:pPr>
            <w:r>
              <w:t>Diorama project</w:t>
            </w:r>
          </w:p>
          <w:p w14:paraId="7242ADAC" w14:textId="77777777" w:rsidR="00FB5C30" w:rsidRDefault="00000000" w:rsidP="00FB5C30">
            <w:pPr>
              <w:tabs>
                <w:tab w:val="left" w:pos="1067"/>
              </w:tabs>
              <w:rPr>
                <w:i/>
                <w:iCs/>
              </w:rPr>
            </w:pPr>
            <w:hyperlink r:id="rId36" w:history="1">
              <w:r w:rsidR="00FB5C30" w:rsidRPr="00167AD1">
                <w:rPr>
                  <w:rStyle w:val="Hyperlink"/>
                  <w:i/>
                  <w:iCs/>
                </w:rPr>
                <w:t>https://www.youtube.com/watch?v=FPiRfCbZx8k</w:t>
              </w:r>
            </w:hyperlink>
          </w:p>
          <w:p w14:paraId="030D865D" w14:textId="77777777" w:rsidR="00FB5C30" w:rsidRPr="00EE3FA2" w:rsidRDefault="00FB5C30" w:rsidP="00FB5C30">
            <w:pPr>
              <w:tabs>
                <w:tab w:val="left" w:pos="1067"/>
              </w:tabs>
            </w:pPr>
            <w:r w:rsidRPr="00EE3FA2">
              <w:t>6m 27s</w:t>
            </w:r>
          </w:p>
          <w:p w14:paraId="2CA6F0A3" w14:textId="77777777" w:rsidR="00FB5C30" w:rsidRPr="00494DCB" w:rsidRDefault="00FB5C30" w:rsidP="00FB5C30">
            <w:pPr>
              <w:tabs>
                <w:tab w:val="left" w:pos="1067"/>
              </w:tabs>
            </w:pPr>
          </w:p>
        </w:tc>
        <w:tc>
          <w:tcPr>
            <w:tcW w:w="2627" w:type="dxa"/>
          </w:tcPr>
          <w:p w14:paraId="6CE64C45" w14:textId="77777777" w:rsidR="00FB5C30" w:rsidRPr="00E2179D" w:rsidRDefault="00FB5C30" w:rsidP="00FB5C30">
            <w:pPr>
              <w:rPr>
                <w:b/>
                <w:bCs/>
              </w:rPr>
            </w:pPr>
            <w:r w:rsidRPr="00E2179D">
              <w:rPr>
                <w:b/>
                <w:bCs/>
              </w:rPr>
              <w:t xml:space="preserve">Any 2D artwork related to the Crisps Art Show theme of biodiversity may be entered. </w:t>
            </w:r>
          </w:p>
          <w:p w14:paraId="1B6A5D95" w14:textId="5A08F358" w:rsidR="00FB5C30" w:rsidRPr="00494DCB" w:rsidRDefault="00FB5C30" w:rsidP="00FB5C30">
            <w:r w:rsidRPr="00E2179D">
              <w:rPr>
                <w:b/>
                <w:bCs/>
              </w:rPr>
              <w:t>Therefore, the dioramas won’t qualify, but students could replicate as 2D paintings.</w:t>
            </w:r>
          </w:p>
        </w:tc>
      </w:tr>
    </w:tbl>
    <w:p w14:paraId="1D765AC0" w14:textId="748E04D5" w:rsidR="00043225" w:rsidRPr="007A7751" w:rsidRDefault="0092091D" w:rsidP="00494DCB">
      <w:pPr>
        <w:rPr>
          <w:b/>
          <w:bCs/>
        </w:rPr>
      </w:pPr>
      <w:r>
        <w:rPr>
          <w:b/>
          <w:bCs/>
        </w:rPr>
        <w:br w:type="textWrapping" w:clear="all"/>
      </w:r>
    </w:p>
    <w:sectPr w:rsidR="00043225" w:rsidRPr="007A7751" w:rsidSect="00BE4102">
      <w:headerReference w:type="even" r:id="rId37"/>
      <w:headerReference w:type="default" r:id="rId38"/>
      <w:footerReference w:type="default" r:id="rId39"/>
      <w:pgSz w:w="16840" w:h="11900" w:orient="landscape"/>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A799C" w14:textId="77777777" w:rsidR="00580286" w:rsidRDefault="00580286" w:rsidP="005E07AA">
      <w:r>
        <w:separator/>
      </w:r>
    </w:p>
  </w:endnote>
  <w:endnote w:type="continuationSeparator" w:id="0">
    <w:p w14:paraId="743E835D" w14:textId="77777777" w:rsidR="00580286" w:rsidRDefault="00580286" w:rsidP="005E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Body)">
    <w:altName w:val="Calibri"/>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Roboto">
    <w:altName w:val="Roboto"/>
    <w:charset w:val="00"/>
    <w:family w:val="auto"/>
    <w:pitch w:val="variable"/>
    <w:sig w:usb0="E0000AFF" w:usb1="5000217F" w:usb2="00000021" w:usb3="00000000" w:csb0="0000019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4815"/>
      <w:gridCol w:w="5289"/>
    </w:tblGrid>
    <w:tr w:rsidR="00F610C6" w14:paraId="7488AC8F" w14:textId="77777777" w:rsidTr="00AE2D0A">
      <w:tc>
        <w:tcPr>
          <w:tcW w:w="5296" w:type="dxa"/>
        </w:tcPr>
        <w:p w14:paraId="43533D30" w14:textId="77777777" w:rsidR="00F610C6" w:rsidRDefault="00F610C6" w:rsidP="00AD0271">
          <w:pPr>
            <w:spacing w:line="259" w:lineRule="auto"/>
            <w:rPr>
              <w:rFonts w:ascii="Aharoni" w:eastAsia="Calibri" w:hAnsi="Aharoni" w:cs="Aharoni"/>
              <w:sz w:val="22"/>
              <w:szCs w:val="22"/>
            </w:rPr>
          </w:pPr>
          <w:r w:rsidRPr="000F0CFA">
            <w:rPr>
              <w:rFonts w:ascii="Aharoni" w:eastAsia="Calibri" w:hAnsi="Aharoni" w:cs="Aharoni"/>
              <w:sz w:val="22"/>
              <w:szCs w:val="22"/>
            </w:rPr>
            <w:t>CARING FOR NATURE</w:t>
          </w:r>
          <w:r>
            <w:rPr>
              <w:rFonts w:ascii="Aharoni" w:eastAsia="Calibri" w:hAnsi="Aharoni" w:cs="Aharoni"/>
              <w:sz w:val="22"/>
              <w:szCs w:val="22"/>
            </w:rPr>
            <w:br/>
          </w:r>
          <w:r w:rsidRPr="000F0CFA">
            <w:rPr>
              <w:rFonts w:ascii="Aharoni" w:eastAsia="Calibri" w:hAnsi="Aharoni" w:cs="Aharoni"/>
              <w:sz w:val="22"/>
              <w:szCs w:val="22"/>
            </w:rPr>
            <w:t>Granite Belt Biodiversity &amp; Endangered Species</w:t>
          </w:r>
        </w:p>
      </w:tc>
      <w:tc>
        <w:tcPr>
          <w:tcW w:w="4815" w:type="dxa"/>
        </w:tcPr>
        <w:p w14:paraId="6B5F2FC7" w14:textId="77777777" w:rsidR="00F610C6" w:rsidRDefault="00F610C6" w:rsidP="00F610C6">
          <w:pPr>
            <w:spacing w:after="160" w:line="259" w:lineRule="auto"/>
            <w:jc w:val="center"/>
            <w:rPr>
              <w:rFonts w:ascii="Aharoni" w:eastAsia="Calibri" w:hAnsi="Aharoni" w:cs="Aharoni"/>
              <w:sz w:val="22"/>
              <w:szCs w:val="22"/>
            </w:rPr>
          </w:pPr>
          <w:r w:rsidRPr="00F610C6">
            <w:rPr>
              <w:rFonts w:ascii="Aharoni" w:eastAsia="Calibri" w:hAnsi="Aharoni" w:cs="Aharoni"/>
              <w:sz w:val="22"/>
              <w:szCs w:val="22"/>
            </w:rPr>
            <w:fldChar w:fldCharType="begin"/>
          </w:r>
          <w:r w:rsidRPr="00F610C6">
            <w:rPr>
              <w:rFonts w:ascii="Aharoni" w:eastAsia="Calibri" w:hAnsi="Aharoni" w:cs="Aharoni"/>
              <w:sz w:val="22"/>
              <w:szCs w:val="22"/>
            </w:rPr>
            <w:instrText xml:space="preserve"> PAGE   \* MERGEFORMAT </w:instrText>
          </w:r>
          <w:r w:rsidRPr="00F610C6">
            <w:rPr>
              <w:rFonts w:ascii="Aharoni" w:eastAsia="Calibri" w:hAnsi="Aharoni" w:cs="Aharoni"/>
              <w:sz w:val="22"/>
              <w:szCs w:val="22"/>
            </w:rPr>
            <w:fldChar w:fldCharType="separate"/>
          </w:r>
          <w:r w:rsidRPr="00F610C6">
            <w:rPr>
              <w:rFonts w:ascii="Aharoni" w:eastAsia="Calibri" w:hAnsi="Aharoni" w:cs="Aharoni"/>
              <w:noProof/>
              <w:sz w:val="22"/>
              <w:szCs w:val="22"/>
            </w:rPr>
            <w:t>1</w:t>
          </w:r>
          <w:r w:rsidRPr="00F610C6">
            <w:rPr>
              <w:rFonts w:ascii="Aharoni" w:eastAsia="Calibri" w:hAnsi="Aharoni" w:cs="Aharoni"/>
              <w:noProof/>
              <w:sz w:val="22"/>
              <w:szCs w:val="22"/>
            </w:rPr>
            <w:fldChar w:fldCharType="end"/>
          </w:r>
        </w:p>
        <w:p w14:paraId="3DB8E13A" w14:textId="77777777" w:rsidR="00F610C6" w:rsidRDefault="00F610C6" w:rsidP="00F610C6">
          <w:pPr>
            <w:spacing w:after="160" w:line="259" w:lineRule="auto"/>
            <w:jc w:val="center"/>
            <w:rPr>
              <w:rFonts w:ascii="Aharoni" w:eastAsia="Calibri" w:hAnsi="Aharoni" w:cs="Aharoni"/>
              <w:sz w:val="22"/>
              <w:szCs w:val="22"/>
            </w:rPr>
          </w:pPr>
        </w:p>
      </w:tc>
      <w:tc>
        <w:tcPr>
          <w:tcW w:w="5289" w:type="dxa"/>
        </w:tcPr>
        <w:p w14:paraId="78A53254" w14:textId="775059F8" w:rsidR="00F610C6" w:rsidRDefault="00BE4102" w:rsidP="00F610C6">
          <w:pPr>
            <w:spacing w:after="160" w:line="259" w:lineRule="auto"/>
            <w:jc w:val="right"/>
            <w:rPr>
              <w:rFonts w:ascii="Aharoni" w:eastAsia="Calibri" w:hAnsi="Aharoni" w:cs="Aharoni"/>
              <w:sz w:val="22"/>
              <w:szCs w:val="22"/>
            </w:rPr>
          </w:pPr>
          <w:r>
            <w:rPr>
              <w:rFonts w:ascii="Aharoni" w:eastAsia="Calibri" w:hAnsi="Aharoni" w:cs="Aharoni"/>
              <w:sz w:val="22"/>
              <w:szCs w:val="22"/>
            </w:rPr>
            <w:t>YEAR</w:t>
          </w:r>
          <w:r w:rsidR="0092091D">
            <w:rPr>
              <w:rFonts w:ascii="Aharoni" w:eastAsia="Calibri" w:hAnsi="Aharoni" w:cs="Aharoni"/>
              <w:sz w:val="22"/>
              <w:szCs w:val="22"/>
            </w:rPr>
            <w:t xml:space="preserve"> 1</w:t>
          </w:r>
          <w:r w:rsidR="004B69CA">
            <w:rPr>
              <w:rFonts w:ascii="Aharoni" w:eastAsia="Calibri" w:hAnsi="Aharoni" w:cs="Aharoni"/>
              <w:sz w:val="22"/>
              <w:szCs w:val="22"/>
            </w:rPr>
            <w:t>:</w:t>
          </w:r>
          <w:r w:rsidR="00F610C6">
            <w:rPr>
              <w:rFonts w:ascii="Aharoni" w:eastAsia="Calibri" w:hAnsi="Aharoni" w:cs="Aharoni"/>
              <w:sz w:val="22"/>
              <w:szCs w:val="22"/>
            </w:rPr>
            <w:t xml:space="preserve"> UNIT</w:t>
          </w:r>
          <w:r w:rsidR="00C7582A">
            <w:rPr>
              <w:rFonts w:ascii="Aharoni" w:eastAsia="Calibri" w:hAnsi="Aharoni" w:cs="Aharoni"/>
              <w:sz w:val="22"/>
              <w:szCs w:val="22"/>
            </w:rPr>
            <w:t xml:space="preserve"> SUMMARY</w:t>
          </w:r>
          <w:r w:rsidR="00F610C6">
            <w:rPr>
              <w:rFonts w:ascii="Aharoni" w:eastAsia="Calibri" w:hAnsi="Aharoni" w:cs="Aharoni"/>
              <w:sz w:val="22"/>
              <w:szCs w:val="22"/>
            </w:rPr>
            <w:br/>
            <w:t>Stanthorpe Regional Art Gallery</w:t>
          </w:r>
        </w:p>
      </w:tc>
    </w:tr>
  </w:tbl>
  <w:p w14:paraId="3A50E774" w14:textId="77777777" w:rsidR="00F610C6" w:rsidRPr="00AD0271" w:rsidRDefault="00F610C6">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9B151" w14:textId="77777777" w:rsidR="00580286" w:rsidRDefault="00580286" w:rsidP="005E07AA">
      <w:r>
        <w:separator/>
      </w:r>
    </w:p>
  </w:footnote>
  <w:footnote w:type="continuationSeparator" w:id="0">
    <w:p w14:paraId="6FA6A324" w14:textId="77777777" w:rsidR="00580286" w:rsidRDefault="00580286" w:rsidP="005E0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5963650"/>
      <w:docPartObj>
        <w:docPartGallery w:val="Page Numbers (Top of Page)"/>
        <w:docPartUnique/>
      </w:docPartObj>
    </w:sdtPr>
    <w:sdtContent>
      <w:p w14:paraId="3C667D97" w14:textId="77777777" w:rsidR="005E07AA" w:rsidRDefault="005E07AA" w:rsidP="00E146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10C6">
          <w:rPr>
            <w:rStyle w:val="PageNumber"/>
            <w:noProof/>
          </w:rPr>
          <w:t>0</w:t>
        </w:r>
        <w:r>
          <w:rPr>
            <w:rStyle w:val="PageNumber"/>
          </w:rPr>
          <w:fldChar w:fldCharType="end"/>
        </w:r>
      </w:p>
    </w:sdtContent>
  </w:sdt>
  <w:p w14:paraId="42ECEF9C" w14:textId="77777777" w:rsidR="005E07AA" w:rsidRDefault="005E07AA" w:rsidP="005E07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8240" w14:textId="77777777" w:rsidR="009707D2" w:rsidRDefault="009707D2" w:rsidP="009707D2">
    <w:pPr>
      <w:jc w:val="center"/>
      <w:rPr>
        <w:b/>
        <w:bCs/>
      </w:rPr>
    </w:pPr>
  </w:p>
  <w:p w14:paraId="46CC8E51" w14:textId="77777777" w:rsidR="005E07AA" w:rsidRDefault="005E07AA" w:rsidP="005E07AA">
    <w:pPr>
      <w:pStyle w:val="Header"/>
      <w:ind w:right="360"/>
    </w:pPr>
  </w:p>
  <w:p w14:paraId="307C94B1" w14:textId="77777777" w:rsidR="005E07AA" w:rsidRDefault="005E0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65C20"/>
    <w:multiLevelType w:val="hybridMultilevel"/>
    <w:tmpl w:val="1320F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DB338D"/>
    <w:multiLevelType w:val="hybridMultilevel"/>
    <w:tmpl w:val="E0BC0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F91614"/>
    <w:multiLevelType w:val="hybridMultilevel"/>
    <w:tmpl w:val="4EDC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E5212"/>
    <w:multiLevelType w:val="hybridMultilevel"/>
    <w:tmpl w:val="A36CF0A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4" w15:restartNumberingAfterBreak="0">
    <w:nsid w:val="390B0DC7"/>
    <w:multiLevelType w:val="hybridMultilevel"/>
    <w:tmpl w:val="8A401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317902"/>
    <w:multiLevelType w:val="hybridMultilevel"/>
    <w:tmpl w:val="225EE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97426"/>
    <w:multiLevelType w:val="hybridMultilevel"/>
    <w:tmpl w:val="4B78C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9824AF"/>
    <w:multiLevelType w:val="hybridMultilevel"/>
    <w:tmpl w:val="2932E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EA3475"/>
    <w:multiLevelType w:val="hybridMultilevel"/>
    <w:tmpl w:val="65E4350C"/>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F94938"/>
    <w:multiLevelType w:val="hybridMultilevel"/>
    <w:tmpl w:val="75907F82"/>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7523F5"/>
    <w:multiLevelType w:val="hybridMultilevel"/>
    <w:tmpl w:val="5386A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009108">
    <w:abstractNumId w:val="9"/>
  </w:num>
  <w:num w:numId="2" w16cid:durableId="58526032">
    <w:abstractNumId w:val="8"/>
  </w:num>
  <w:num w:numId="3" w16cid:durableId="563106520">
    <w:abstractNumId w:val="3"/>
  </w:num>
  <w:num w:numId="4" w16cid:durableId="1618221253">
    <w:abstractNumId w:val="10"/>
  </w:num>
  <w:num w:numId="5" w16cid:durableId="204830615">
    <w:abstractNumId w:val="2"/>
  </w:num>
  <w:num w:numId="6" w16cid:durableId="1682583046">
    <w:abstractNumId w:val="7"/>
  </w:num>
  <w:num w:numId="7" w16cid:durableId="493301650">
    <w:abstractNumId w:val="1"/>
  </w:num>
  <w:num w:numId="8" w16cid:durableId="476266807">
    <w:abstractNumId w:val="0"/>
  </w:num>
  <w:num w:numId="9" w16cid:durableId="307322176">
    <w:abstractNumId w:val="5"/>
  </w:num>
  <w:num w:numId="10" w16cid:durableId="803472673">
    <w:abstractNumId w:val="4"/>
  </w:num>
  <w:num w:numId="11" w16cid:durableId="236008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91D"/>
    <w:rsid w:val="00043225"/>
    <w:rsid w:val="00052CAE"/>
    <w:rsid w:val="000C7060"/>
    <w:rsid w:val="000F0CFA"/>
    <w:rsid w:val="0015307E"/>
    <w:rsid w:val="001A1FEB"/>
    <w:rsid w:val="00263269"/>
    <w:rsid w:val="002734B8"/>
    <w:rsid w:val="002771EE"/>
    <w:rsid w:val="00296233"/>
    <w:rsid w:val="0038519D"/>
    <w:rsid w:val="003C0D70"/>
    <w:rsid w:val="003E4DC6"/>
    <w:rsid w:val="00405889"/>
    <w:rsid w:val="0045471D"/>
    <w:rsid w:val="00494769"/>
    <w:rsid w:val="00494DCB"/>
    <w:rsid w:val="004B5E5E"/>
    <w:rsid w:val="004B69CA"/>
    <w:rsid w:val="004D1A63"/>
    <w:rsid w:val="00575C63"/>
    <w:rsid w:val="00580286"/>
    <w:rsid w:val="005E07AA"/>
    <w:rsid w:val="00631283"/>
    <w:rsid w:val="007A7751"/>
    <w:rsid w:val="007C43A3"/>
    <w:rsid w:val="0080506C"/>
    <w:rsid w:val="0092091D"/>
    <w:rsid w:val="00940753"/>
    <w:rsid w:val="0094728E"/>
    <w:rsid w:val="00965335"/>
    <w:rsid w:val="009707D2"/>
    <w:rsid w:val="009A19AE"/>
    <w:rsid w:val="009B25F0"/>
    <w:rsid w:val="009B4CC6"/>
    <w:rsid w:val="00A52B88"/>
    <w:rsid w:val="00A744EA"/>
    <w:rsid w:val="00A944F8"/>
    <w:rsid w:val="00AD0271"/>
    <w:rsid w:val="00AE5103"/>
    <w:rsid w:val="00B30B02"/>
    <w:rsid w:val="00BE4102"/>
    <w:rsid w:val="00C7582A"/>
    <w:rsid w:val="00D44E22"/>
    <w:rsid w:val="00D765B0"/>
    <w:rsid w:val="00DF3036"/>
    <w:rsid w:val="00E65FC7"/>
    <w:rsid w:val="00ED05E0"/>
    <w:rsid w:val="00F610C6"/>
    <w:rsid w:val="00F63006"/>
    <w:rsid w:val="00FB5C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73074"/>
  <w15:chartTrackingRefBased/>
  <w15:docId w15:val="{FBDD6BC1-D950-45DE-8184-55C5F3DF3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Body)"/>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A63"/>
    <w:pPr>
      <w:jc w:val="center"/>
      <w:outlineLvl w:val="0"/>
    </w:pPr>
    <w:rPr>
      <w:rFonts w:ascii="Aharoni" w:hAnsi="Aharoni" w:cs="Aharoni"/>
      <w:b/>
      <w:bCs/>
      <w:sz w:val="96"/>
      <w:szCs w:val="96"/>
    </w:rPr>
  </w:style>
  <w:style w:type="paragraph" w:styleId="Heading2">
    <w:name w:val="heading 2"/>
    <w:basedOn w:val="Normal"/>
    <w:next w:val="Normal"/>
    <w:link w:val="Heading2Char"/>
    <w:uiPriority w:val="9"/>
    <w:unhideWhenUsed/>
    <w:qFormat/>
    <w:rsid w:val="004D1A63"/>
    <w:pPr>
      <w:jc w:val="center"/>
      <w:outlineLvl w:val="1"/>
    </w:pPr>
    <w:rPr>
      <w:rFonts w:ascii="Aharoni" w:hAnsi="Aharoni" w:cs="Aharoni"/>
      <w:b/>
      <w:bCs/>
      <w:sz w:val="72"/>
      <w:szCs w:val="72"/>
    </w:rPr>
  </w:style>
  <w:style w:type="paragraph" w:styleId="Heading3">
    <w:name w:val="heading 3"/>
    <w:basedOn w:val="Subtitle"/>
    <w:next w:val="Normal"/>
    <w:link w:val="Heading3Char"/>
    <w:uiPriority w:val="9"/>
    <w:unhideWhenUsed/>
    <w:qFormat/>
    <w:rsid w:val="004D1A63"/>
    <w:pPr>
      <w:outlineLvl w:val="2"/>
    </w:pPr>
    <w:rPr>
      <w:sz w:val="32"/>
      <w:szCs w:val="32"/>
    </w:rPr>
  </w:style>
  <w:style w:type="paragraph" w:styleId="Heading4">
    <w:name w:val="heading 4"/>
    <w:basedOn w:val="Heading3"/>
    <w:next w:val="Normal"/>
    <w:link w:val="Heading4Char"/>
    <w:uiPriority w:val="9"/>
    <w:unhideWhenUsed/>
    <w:qFormat/>
    <w:rsid w:val="0080506C"/>
    <w:pPr>
      <w:spacing w:before="240" w:after="240"/>
      <w:outlineLvl w:val="3"/>
    </w:pPr>
    <w:rPr>
      <w:sz w:val="28"/>
      <w:szCs w:val="28"/>
    </w:rPr>
  </w:style>
  <w:style w:type="paragraph" w:styleId="Heading5">
    <w:name w:val="heading 5"/>
    <w:basedOn w:val="Normal"/>
    <w:next w:val="Normal"/>
    <w:link w:val="Heading5Char"/>
    <w:uiPriority w:val="9"/>
    <w:semiHidden/>
    <w:unhideWhenUsed/>
    <w:qFormat/>
    <w:rsid w:val="00AE510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225"/>
    <w:pPr>
      <w:ind w:left="720"/>
      <w:contextualSpacing/>
    </w:pPr>
  </w:style>
  <w:style w:type="character" w:styleId="Hyperlink">
    <w:name w:val="Hyperlink"/>
    <w:basedOn w:val="DefaultParagraphFont"/>
    <w:uiPriority w:val="99"/>
    <w:unhideWhenUsed/>
    <w:rsid w:val="009B4CC6"/>
    <w:rPr>
      <w:color w:val="0563C1" w:themeColor="hyperlink"/>
      <w:u w:val="single"/>
    </w:rPr>
  </w:style>
  <w:style w:type="character" w:styleId="UnresolvedMention">
    <w:name w:val="Unresolved Mention"/>
    <w:basedOn w:val="DefaultParagraphFont"/>
    <w:uiPriority w:val="99"/>
    <w:semiHidden/>
    <w:unhideWhenUsed/>
    <w:rsid w:val="009B4CC6"/>
    <w:rPr>
      <w:color w:val="605E5C"/>
      <w:shd w:val="clear" w:color="auto" w:fill="E1DFDD"/>
    </w:rPr>
  </w:style>
  <w:style w:type="character" w:styleId="FollowedHyperlink">
    <w:name w:val="FollowedHyperlink"/>
    <w:basedOn w:val="DefaultParagraphFont"/>
    <w:uiPriority w:val="99"/>
    <w:semiHidden/>
    <w:unhideWhenUsed/>
    <w:rsid w:val="009B4CC6"/>
    <w:rPr>
      <w:color w:val="954F72" w:themeColor="followedHyperlink"/>
      <w:u w:val="single"/>
    </w:rPr>
  </w:style>
  <w:style w:type="character" w:styleId="SubtleEmphasis">
    <w:name w:val="Subtle Emphasis"/>
    <w:aliases w:val="ACARA - Table Text,Table Text"/>
    <w:basedOn w:val="DefaultParagraphFont"/>
    <w:uiPriority w:val="19"/>
    <w:qFormat/>
    <w:rsid w:val="00AE5103"/>
    <w:rPr>
      <w:rFonts w:ascii="Arial" w:hAnsi="Arial"/>
      <w:i w:val="0"/>
      <w:iCs/>
      <w:color w:val="auto"/>
      <w:sz w:val="20"/>
    </w:rPr>
  </w:style>
  <w:style w:type="character" w:customStyle="1" w:styleId="Heading5Char">
    <w:name w:val="Heading 5 Char"/>
    <w:basedOn w:val="DefaultParagraphFont"/>
    <w:link w:val="Heading5"/>
    <w:uiPriority w:val="9"/>
    <w:semiHidden/>
    <w:rsid w:val="00AE5103"/>
    <w:rPr>
      <w:rFonts w:asciiTheme="majorHAnsi" w:eastAsiaTheme="majorEastAsia" w:hAnsiTheme="majorHAnsi" w:cstheme="majorBidi"/>
      <w:color w:val="2F5496" w:themeColor="accent1" w:themeShade="BF"/>
    </w:rPr>
  </w:style>
  <w:style w:type="character" w:customStyle="1" w:styleId="button-text">
    <w:name w:val="button-text"/>
    <w:basedOn w:val="DefaultParagraphFont"/>
    <w:rsid w:val="00AE5103"/>
  </w:style>
  <w:style w:type="paragraph" w:styleId="BodyText">
    <w:name w:val="Body Text"/>
    <w:aliases w:val="ACARA - Body Copy"/>
    <w:basedOn w:val="Normal"/>
    <w:link w:val="BodyTextChar"/>
    <w:uiPriority w:val="1"/>
    <w:qFormat/>
    <w:rsid w:val="00263269"/>
    <w:pPr>
      <w:spacing w:line="276" w:lineRule="auto"/>
    </w:pPr>
    <w:rPr>
      <w:rFonts w:eastAsia="Arial" w:cs="Arial"/>
      <w:color w:val="FFC000" w:themeColor="accent4"/>
      <w:sz w:val="22"/>
      <w:szCs w:val="20"/>
    </w:rPr>
  </w:style>
  <w:style w:type="character" w:customStyle="1" w:styleId="BodyTextChar">
    <w:name w:val="Body Text Char"/>
    <w:aliases w:val="ACARA - Body Copy Char"/>
    <w:basedOn w:val="DefaultParagraphFont"/>
    <w:link w:val="BodyText"/>
    <w:uiPriority w:val="1"/>
    <w:rsid w:val="00263269"/>
    <w:rPr>
      <w:rFonts w:eastAsia="Arial" w:cs="Arial"/>
      <w:color w:val="FFC000" w:themeColor="accent4"/>
      <w:sz w:val="22"/>
      <w:szCs w:val="20"/>
    </w:rPr>
  </w:style>
  <w:style w:type="paragraph" w:styleId="Header">
    <w:name w:val="header"/>
    <w:basedOn w:val="Normal"/>
    <w:link w:val="HeaderChar"/>
    <w:uiPriority w:val="99"/>
    <w:unhideWhenUsed/>
    <w:rsid w:val="005E07AA"/>
    <w:pPr>
      <w:tabs>
        <w:tab w:val="center" w:pos="4513"/>
        <w:tab w:val="right" w:pos="9026"/>
      </w:tabs>
    </w:pPr>
  </w:style>
  <w:style w:type="character" w:customStyle="1" w:styleId="HeaderChar">
    <w:name w:val="Header Char"/>
    <w:basedOn w:val="DefaultParagraphFont"/>
    <w:link w:val="Header"/>
    <w:uiPriority w:val="99"/>
    <w:rsid w:val="005E07AA"/>
  </w:style>
  <w:style w:type="paragraph" w:styleId="Footer">
    <w:name w:val="footer"/>
    <w:basedOn w:val="Normal"/>
    <w:link w:val="FooterChar"/>
    <w:uiPriority w:val="99"/>
    <w:unhideWhenUsed/>
    <w:rsid w:val="005E07AA"/>
    <w:pPr>
      <w:tabs>
        <w:tab w:val="center" w:pos="4513"/>
        <w:tab w:val="right" w:pos="9026"/>
      </w:tabs>
    </w:pPr>
  </w:style>
  <w:style w:type="character" w:customStyle="1" w:styleId="FooterChar">
    <w:name w:val="Footer Char"/>
    <w:basedOn w:val="DefaultParagraphFont"/>
    <w:link w:val="Footer"/>
    <w:uiPriority w:val="99"/>
    <w:rsid w:val="005E07AA"/>
  </w:style>
  <w:style w:type="character" w:styleId="PageNumber">
    <w:name w:val="page number"/>
    <w:basedOn w:val="DefaultParagraphFont"/>
    <w:uiPriority w:val="99"/>
    <w:semiHidden/>
    <w:unhideWhenUsed/>
    <w:rsid w:val="005E07AA"/>
  </w:style>
  <w:style w:type="paragraph" w:styleId="Caption">
    <w:name w:val="caption"/>
    <w:basedOn w:val="Normal"/>
    <w:next w:val="Normal"/>
    <w:uiPriority w:val="35"/>
    <w:unhideWhenUsed/>
    <w:qFormat/>
    <w:rsid w:val="009707D2"/>
    <w:pPr>
      <w:spacing w:after="200"/>
    </w:pPr>
    <w:rPr>
      <w:i/>
      <w:iCs/>
      <w:color w:val="44546A" w:themeColor="text2"/>
      <w:sz w:val="18"/>
      <w:szCs w:val="18"/>
    </w:rPr>
  </w:style>
  <w:style w:type="paragraph" w:styleId="NoSpacing">
    <w:name w:val="No Spacing"/>
    <w:link w:val="NoSpacingChar"/>
    <w:uiPriority w:val="1"/>
    <w:qFormat/>
    <w:rsid w:val="00D765B0"/>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D765B0"/>
    <w:rPr>
      <w:rFonts w:asciiTheme="minorHAnsi" w:eastAsiaTheme="minorEastAsia" w:hAnsiTheme="minorHAnsi" w:cstheme="minorBidi"/>
      <w:sz w:val="22"/>
      <w:szCs w:val="22"/>
      <w:lang w:val="en-US" w:eastAsia="zh-CN"/>
    </w:rPr>
  </w:style>
  <w:style w:type="character" w:customStyle="1" w:styleId="Heading1Char">
    <w:name w:val="Heading 1 Char"/>
    <w:basedOn w:val="DefaultParagraphFont"/>
    <w:link w:val="Heading1"/>
    <w:uiPriority w:val="9"/>
    <w:rsid w:val="004D1A63"/>
    <w:rPr>
      <w:rFonts w:ascii="Aharoni" w:hAnsi="Aharoni" w:cs="Aharoni"/>
      <w:b/>
      <w:bCs/>
      <w:sz w:val="96"/>
      <w:szCs w:val="96"/>
    </w:rPr>
  </w:style>
  <w:style w:type="character" w:customStyle="1" w:styleId="Heading2Char">
    <w:name w:val="Heading 2 Char"/>
    <w:basedOn w:val="DefaultParagraphFont"/>
    <w:link w:val="Heading2"/>
    <w:uiPriority w:val="9"/>
    <w:rsid w:val="004D1A63"/>
    <w:rPr>
      <w:rFonts w:ascii="Aharoni" w:hAnsi="Aharoni" w:cs="Aharoni"/>
      <w:b/>
      <w:bCs/>
      <w:sz w:val="72"/>
      <w:szCs w:val="72"/>
    </w:rPr>
  </w:style>
  <w:style w:type="paragraph" w:styleId="Subtitle">
    <w:name w:val="Subtitle"/>
    <w:basedOn w:val="Heading2"/>
    <w:next w:val="Normal"/>
    <w:link w:val="SubtitleChar"/>
    <w:uiPriority w:val="11"/>
    <w:qFormat/>
    <w:rsid w:val="004D1A63"/>
  </w:style>
  <w:style w:type="character" w:customStyle="1" w:styleId="SubtitleChar">
    <w:name w:val="Subtitle Char"/>
    <w:basedOn w:val="DefaultParagraphFont"/>
    <w:link w:val="Subtitle"/>
    <w:uiPriority w:val="11"/>
    <w:rsid w:val="004D1A63"/>
    <w:rPr>
      <w:rFonts w:ascii="Aharoni" w:hAnsi="Aharoni" w:cs="Aharoni"/>
      <w:b/>
      <w:bCs/>
      <w:sz w:val="72"/>
      <w:szCs w:val="72"/>
    </w:rPr>
  </w:style>
  <w:style w:type="paragraph" w:styleId="Title">
    <w:name w:val="Title"/>
    <w:basedOn w:val="Heading1"/>
    <w:next w:val="Normal"/>
    <w:link w:val="TitleChar"/>
    <w:uiPriority w:val="10"/>
    <w:qFormat/>
    <w:rsid w:val="004D1A63"/>
  </w:style>
  <w:style w:type="character" w:customStyle="1" w:styleId="TitleChar">
    <w:name w:val="Title Char"/>
    <w:basedOn w:val="DefaultParagraphFont"/>
    <w:link w:val="Title"/>
    <w:uiPriority w:val="10"/>
    <w:rsid w:val="004D1A63"/>
    <w:rPr>
      <w:rFonts w:ascii="Aharoni" w:hAnsi="Aharoni" w:cs="Aharoni"/>
      <w:b/>
      <w:bCs/>
      <w:sz w:val="96"/>
      <w:szCs w:val="96"/>
    </w:rPr>
  </w:style>
  <w:style w:type="character" w:customStyle="1" w:styleId="Heading3Char">
    <w:name w:val="Heading 3 Char"/>
    <w:basedOn w:val="DefaultParagraphFont"/>
    <w:link w:val="Heading3"/>
    <w:uiPriority w:val="9"/>
    <w:rsid w:val="004D1A63"/>
    <w:rPr>
      <w:rFonts w:ascii="Aharoni" w:hAnsi="Aharoni" w:cs="Aharoni"/>
      <w:b/>
      <w:bCs/>
      <w:sz w:val="32"/>
      <w:szCs w:val="32"/>
    </w:rPr>
  </w:style>
  <w:style w:type="character" w:customStyle="1" w:styleId="Heading4Char">
    <w:name w:val="Heading 4 Char"/>
    <w:basedOn w:val="DefaultParagraphFont"/>
    <w:link w:val="Heading4"/>
    <w:uiPriority w:val="9"/>
    <w:rsid w:val="0080506C"/>
    <w:rPr>
      <w:rFonts w:ascii="Aharoni" w:hAnsi="Aharoni" w:cs="Aharon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etlandinfo.des.qld.gov.au/wetlands/facts-maps/wildlife/?AreaID=tile-100k-stanthorpe&amp;Kingdom=animals&amp;SpeciesFilter=Native" TargetMode="External"/><Relationship Id="rId18" Type="http://schemas.openxmlformats.org/officeDocument/2006/relationships/hyperlink" Target="https://www.natgeokids.com/au/discover/animals/general-animals/facts-about-wombats/" TargetMode="External"/><Relationship Id="rId26" Type="http://schemas.openxmlformats.org/officeDocument/2006/relationships/hyperlink" Target="https://v9.australiancurriculum.edu.au/f-10-curriculum/learning-areas/science/year-1/content-description?subject-identifier=SCISCIY1&amp;content-description-code=AC9S1U02&amp;detailed-content-descriptions=0&amp;hide-ccp=0&amp;hide-gc=0&amp;side-by-side=1&amp;strands-start-index=0&amp;subjects-start-index=0&amp;view=quick" TargetMode="External"/><Relationship Id="rId39" Type="http://schemas.openxmlformats.org/officeDocument/2006/relationships/footer" Target="footer1.xml"/><Relationship Id="rId21" Type="http://schemas.openxmlformats.org/officeDocument/2006/relationships/hyperlink" Target="https://www.scootle.edu.au/ec/viewing/L699/index.html" TargetMode="External"/><Relationship Id="rId34" Type="http://schemas.openxmlformats.org/officeDocument/2006/relationships/hyperlink" Target="https://v9.australiancurriculum.edu.au/f-10-curriculum.html/learning-areas/visual-arts/foundation-year/content-description?subject-identifier=ARTVISFY&amp;content-description-code=AC9AVAFC01&amp;detailed-content-descriptions=0&amp;hide-ccp=0&amp;hide-gc=0&amp;side-by-side=1&amp;strands-start-index=0&amp;subjects-start-index=0&amp;view=quic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9.australiancurriculum.edu.au/f-10-curriculum.html/learning-areas/english/year-1/content-description?subject-identifier=ENGENGY1&amp;content-description-code=AC9E1LA05&amp;detailed-content-descriptions=0&amp;hide-ccp=0&amp;hide-gc=0&amp;side-by-side=1&amp;strands-start-index=0&amp;subjects-start-index=0&amp;view=quick" TargetMode="External"/><Relationship Id="rId20" Type="http://schemas.openxmlformats.org/officeDocument/2006/relationships/hyperlink" Target="https://v9.australiancurriculum.edu.au/f-10-curriculum.html/learning-areas/science/year-1/content-description?subject-identifier=SCISCIY1&amp;content-description-code=AC9S1I03&amp;detailed-content-descriptions=0&amp;hide-ccp=0&amp;hide-gc=0&amp;side-by-side=1&amp;strands-start-index=0&amp;subjects-start-index=0&amp;view=quick" TargetMode="External"/><Relationship Id="rId29" Type="http://schemas.openxmlformats.org/officeDocument/2006/relationships/hyperlink" Target="https://v9.australiancurriculum.edu.au/f-10-curriculum.html/learning-areas/hass-f-6/year-1/content-description?subject-identifier=HASHASY1&amp;content-description-code=AC9HS1K03&amp;detailed-content-descriptions=0&amp;hide-ccp=0&amp;hide-gc=0&amp;side-by-side=1&amp;strands-start-index=0&amp;subjects-start-index=0&amp;view=quic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TkCq54_ho-A" TargetMode="External"/><Relationship Id="rId32" Type="http://schemas.openxmlformats.org/officeDocument/2006/relationships/hyperlink" Target="https://v9.australiancurriculum.edu.au/f-10-curriculum.html/learning-areas/english/year-1/content-description?subject-identifier=ENGENGY1&amp;content-description-code=AC9E1LY06&amp;detailed-content-descriptions=0&amp;hide-ccp=0&amp;hide-gc=0&amp;side-by-side=1&amp;strands-start-index=0&amp;subjects-start-index=0&amp;view=quick"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9.australiancurriculum.edu.au/f-10-curriculum.html/learning-areas/english/year-1/content-description?subject-identifier=ENGENGY1&amp;content-description-code=AC9E1LA03&amp;detailed-content-descriptions=0&amp;hide-ccp=0&amp;hide-gc=0&amp;side-by-side=1&amp;strands-start-index=0&amp;subjects-start-index=0&amp;view=quick" TargetMode="External"/><Relationship Id="rId23" Type="http://schemas.openxmlformats.org/officeDocument/2006/relationships/hyperlink" Target="https://v9.australiancurriculum.edu.au/f-10-curriculum.html/learning-areas/english/year-1/content-description?subject-identifier=ENGENGY1&amp;content-description-code=AC9E1LY06&amp;detailed-content-descriptions=0&amp;hide-ccp=0&amp;hide-gc=0&amp;side-by-side=1&amp;strands-start-index=0&amp;subjects-start-index=0&amp;view=quick" TargetMode="External"/><Relationship Id="rId28" Type="http://schemas.openxmlformats.org/officeDocument/2006/relationships/hyperlink" Target="https://v9.australiancurriculum.edu.au/f-10-curriculum/learning-areas/science/year-1/content-description?subject-identifier=SCISCIY1&amp;content-description-code=AC9S1H01&amp;detailed-content-descriptions=0&amp;hide-ccp=0&amp;hide-gc=0&amp;side-by-side=1&amp;strands-start-index=0&amp;subjects-start-index=0&amp;view=quick" TargetMode="External"/><Relationship Id="rId36" Type="http://schemas.openxmlformats.org/officeDocument/2006/relationships/hyperlink" Target="https://www.youtube.com/watch?v=FPiRfCbZx8k" TargetMode="External"/><Relationship Id="rId10" Type="http://schemas.openxmlformats.org/officeDocument/2006/relationships/hyperlink" Target="http://theconversation.com/australian-endangered-species-regent-honeyeater-11294" TargetMode="External"/><Relationship Id="rId19" Type="http://schemas.openxmlformats.org/officeDocument/2006/relationships/hyperlink" Target="https://v9.australiancurriculum.edu.au/f-10-curriculum/learning-areas/science/year-1/content-description?subject-identifier=SCISCIY1&amp;content-description-code=AC9S1U01&amp;detailed-content-descriptions=0&amp;hide-ccp=0&amp;hide-gc=0&amp;side-by-side=1&amp;strands-start-index=0&amp;subjects-start-index=0&amp;view=quick" TargetMode="External"/><Relationship Id="rId31" Type="http://schemas.openxmlformats.org/officeDocument/2006/relationships/hyperlink" Target="https://www.youtube.com/watch?v=UQNkpExlBl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etlandinfo.des.qld.gov.au/wetlands/facts-maps/wildlife/?AreaID=ibra-subregion-stanthorpe-plateau&amp;Kingdom=plants&amp;SpeciesFilter=Native" TargetMode="External"/><Relationship Id="rId22" Type="http://schemas.openxmlformats.org/officeDocument/2006/relationships/hyperlink" Target="https://v9.australiancurriculum.edu.au/f-10-curriculum.html/learning-areas/science/year-1/content-description?subject-identifier=SCISCIY1&amp;content-description-code=AC9S1I03&amp;detailed-content-descriptions=0&amp;hide-ccp=0&amp;hide-gc=0&amp;side-by-side=1&amp;strands-start-index=0&amp;subjects-start-index=0&amp;view=quick" TargetMode="External"/><Relationship Id="rId27" Type="http://schemas.openxmlformats.org/officeDocument/2006/relationships/hyperlink" Target="https://v9.australiancurriculum.edu.au/f-10-curriculum.html/learning-areas/science/year-1/content-description?subject-identifier=SCISCIY1&amp;content-description-code=AC9S1I03&amp;detailed-content-descriptions=0&amp;hide-ccp=0&amp;hide-gc=0&amp;side-by-side=1&amp;strands-start-index=0&amp;subjects-start-index=0&amp;view=quick" TargetMode="External"/><Relationship Id="rId30" Type="http://schemas.openxmlformats.org/officeDocument/2006/relationships/hyperlink" Target="https://v9.australiancurriculum.edu.au/f-10-curriculum.html/learning-areas/hass-f-6/year-1/content-description?subject-identifier=HASHASY1&amp;content-description-code=AC9HS1S02&amp;detailed-content-descriptions=0&amp;hide-ccp=0&amp;hide-gc=0&amp;side-by-side=1&amp;strands-start-index=0&amp;subjects-start-index=0&amp;view=quick" TargetMode="External"/><Relationship Id="rId35" Type="http://schemas.openxmlformats.org/officeDocument/2006/relationships/hyperlink" Target="https://www.youtube.com/watch?v=N_6MyTSbzZ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rawpixel.com/search/platypus%20vintage?page=1" TargetMode="External"/><Relationship Id="rId17" Type="http://schemas.openxmlformats.org/officeDocument/2006/relationships/hyperlink" Target="https://www.youtube.com/watch?v=8Z6MapiRNWY" TargetMode="External"/><Relationship Id="rId25" Type="http://schemas.openxmlformats.org/officeDocument/2006/relationships/hyperlink" Target="https://v9.australiancurriculum.edu.au/f-10-curriculum.html/learning-areas/mathematics/year-1/content-description?subject-identifier=MATMATY1&amp;content-description-code=AC9M1ST01&amp;detailed-content-descriptions=0&amp;hide-ccp=0&amp;hide-gc=0&amp;side-by-side=1&amp;strands-start-index=0&amp;subjects-start-index=0&amp;view=quick" TargetMode="External"/><Relationship Id="rId33" Type="http://schemas.openxmlformats.org/officeDocument/2006/relationships/hyperlink" Target="https://v9.australiancurriculum.edu.au/f-10-curriculum.html/learning-areas/visual-arts/foundation-year/content-description?subject-identifier=ARTVISFY&amp;content-description-code=AC9AVAFD01&amp;detailed-content-descriptions=0&amp;hide-ccp=0&amp;hide-gc=0&amp;side-by-side=1&amp;strands-start-index=0&amp;subjects-start-index=0&amp;view=quick" TargetMode="External"/><Relationship Id="rId38"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ONK\Documents\_websites\Art%20Gallery\exhibitions\2023\Crisps%20Biodivers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2"/>
        </a:solidFill>
        <a:ln w="6350">
          <a:solidFill>
            <a:prstClr val="black"/>
          </a:solidFill>
        </a:ln>
      </a:spPr>
      <a:bodyPr wrap="square" rtlCol="0" anchor="ct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35C55-4293-4AEA-A17F-AB6F9F9F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14</TotalTime>
  <Pages>14</Pages>
  <Words>3960</Words>
  <Characters>22578</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Conkas</dc:creator>
  <cp:keywords/>
  <dc:description/>
  <cp:lastModifiedBy>Michelle C</cp:lastModifiedBy>
  <cp:revision>3</cp:revision>
  <cp:lastPrinted>2023-01-25T01:12:00Z</cp:lastPrinted>
  <dcterms:created xsi:type="dcterms:W3CDTF">2023-04-18T01:54:00Z</dcterms:created>
  <dcterms:modified xsi:type="dcterms:W3CDTF">2023-04-18T04:35:00Z</dcterms:modified>
</cp:coreProperties>
</file>